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A39" w:rsidRDefault="00054A39" w:rsidP="00FE4450">
      <w:pPr>
        <w:jc w:val="center"/>
        <w:rPr>
          <w:b/>
          <w:bCs/>
          <w:sz w:val="36"/>
          <w:szCs w:val="36"/>
        </w:rPr>
      </w:pPr>
    </w:p>
    <w:p w:rsidR="00054A39" w:rsidRDefault="00054A39" w:rsidP="00FE4450">
      <w:pPr>
        <w:jc w:val="center"/>
        <w:rPr>
          <w:b/>
          <w:bCs/>
          <w:sz w:val="36"/>
          <w:szCs w:val="36"/>
        </w:rPr>
      </w:pPr>
    </w:p>
    <w:p w:rsidR="00054A39" w:rsidRDefault="00054A39" w:rsidP="00FE4450">
      <w:pPr>
        <w:jc w:val="center"/>
        <w:rPr>
          <w:b/>
          <w:bCs/>
          <w:sz w:val="36"/>
          <w:szCs w:val="36"/>
        </w:rPr>
      </w:pPr>
    </w:p>
    <w:p w:rsidR="00054A39" w:rsidRDefault="00054A39" w:rsidP="00FE4450">
      <w:pPr>
        <w:jc w:val="center"/>
        <w:rPr>
          <w:b/>
          <w:bCs/>
          <w:sz w:val="36"/>
          <w:szCs w:val="36"/>
        </w:rPr>
      </w:pPr>
    </w:p>
    <w:p w:rsidR="00054A39" w:rsidRDefault="00054A39" w:rsidP="00EF0E90">
      <w:pPr>
        <w:rPr>
          <w:b/>
          <w:bCs/>
          <w:sz w:val="36"/>
          <w:szCs w:val="36"/>
        </w:rPr>
      </w:pPr>
      <w:r w:rsidRPr="00FC0739">
        <w:rPr>
          <w:b/>
          <w:bCs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13.75pt;height:77.25pt" fillcolor="#06c" strokecolor="#9cf" strokeweight="1.5pt">
            <v:shadow on="t" color="#900"/>
            <v:textpath style="font-family:&quot;Impact&quot;;v-text-kern:t" trim="t" fitpath="t" string="&quot;СНОВА    ШКОЛЬНЫЙ   ЗВОНОК    "/>
          </v:shape>
        </w:pict>
      </w:r>
    </w:p>
    <w:p w:rsidR="00054A39" w:rsidRDefault="00054A39" w:rsidP="00EF0E90">
      <w:pPr>
        <w:rPr>
          <w:sz w:val="36"/>
          <w:szCs w:val="36"/>
        </w:rPr>
      </w:pPr>
    </w:p>
    <w:p w:rsidR="00054A39" w:rsidRDefault="00054A39" w:rsidP="00EF0E90">
      <w:pPr>
        <w:jc w:val="center"/>
        <w:rPr>
          <w:sz w:val="36"/>
          <w:szCs w:val="36"/>
        </w:rPr>
      </w:pPr>
      <w:r w:rsidRPr="00FC0739">
        <w:rPr>
          <w:b/>
          <w:bCs/>
          <w:sz w:val="36"/>
          <w:szCs w:val="36"/>
        </w:rPr>
        <w:pict>
          <v:shape id="_x0000_i1026" type="#_x0000_t136" style="width:388.5pt;height:77.25pt" fillcolor="#06c" strokecolor="#9cf" strokeweight="1.5pt">
            <v:shadow on="t" color="#900"/>
            <v:textpath style="font-family:&quot;Impact&quot;;v-text-kern:t" trim="t" fitpath="t" string="НАС   ЗОВЁТ  НА  УРОК.&quot;"/>
          </v:shape>
        </w:pict>
      </w:r>
    </w:p>
    <w:p w:rsidR="00054A39" w:rsidRDefault="00054A39" w:rsidP="00EF0E90">
      <w:pPr>
        <w:rPr>
          <w:sz w:val="36"/>
          <w:szCs w:val="36"/>
        </w:rPr>
      </w:pPr>
    </w:p>
    <w:p w:rsidR="00054A39" w:rsidRDefault="00054A39" w:rsidP="00EF0E90">
      <w:pPr>
        <w:tabs>
          <w:tab w:val="left" w:pos="1185"/>
        </w:tabs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Сценарий  торжественной  линейки, </w:t>
      </w:r>
    </w:p>
    <w:p w:rsidR="00054A39" w:rsidRDefault="00054A39" w:rsidP="00EF0E90">
      <w:pPr>
        <w:tabs>
          <w:tab w:val="left" w:pos="1185"/>
        </w:tabs>
        <w:jc w:val="center"/>
        <w:rPr>
          <w:sz w:val="36"/>
          <w:szCs w:val="36"/>
        </w:rPr>
      </w:pPr>
      <w:r>
        <w:rPr>
          <w:sz w:val="36"/>
          <w:szCs w:val="36"/>
        </w:rPr>
        <w:t>посвящённой  Дню Знаний.</w:t>
      </w:r>
    </w:p>
    <w:p w:rsidR="00054A39" w:rsidRDefault="00054A39" w:rsidP="00EF0E90">
      <w:pPr>
        <w:jc w:val="center"/>
        <w:rPr>
          <w:sz w:val="36"/>
          <w:szCs w:val="36"/>
        </w:rPr>
      </w:pPr>
      <w:r>
        <w:rPr>
          <w:sz w:val="36"/>
          <w:szCs w:val="36"/>
        </w:rPr>
        <w:t>2009 – 2010 учебный год</w:t>
      </w:r>
    </w:p>
    <w:p w:rsidR="00054A39" w:rsidRDefault="00054A39" w:rsidP="00FE4450">
      <w:pPr>
        <w:jc w:val="center"/>
        <w:rPr>
          <w:b/>
          <w:bCs/>
          <w:sz w:val="36"/>
          <w:szCs w:val="36"/>
        </w:rPr>
      </w:pPr>
    </w:p>
    <w:p w:rsidR="00054A39" w:rsidRDefault="00054A39" w:rsidP="00FE4450">
      <w:pPr>
        <w:jc w:val="center"/>
        <w:rPr>
          <w:b/>
          <w:bCs/>
          <w:sz w:val="36"/>
          <w:szCs w:val="36"/>
        </w:rPr>
      </w:pPr>
    </w:p>
    <w:p w:rsidR="00054A39" w:rsidRDefault="00054A39" w:rsidP="00FE4450">
      <w:pPr>
        <w:rPr>
          <w:sz w:val="36"/>
          <w:szCs w:val="36"/>
        </w:rPr>
      </w:pPr>
    </w:p>
    <w:p w:rsidR="00054A39" w:rsidRDefault="00054A39" w:rsidP="00FE4450">
      <w:pPr>
        <w:tabs>
          <w:tab w:val="left" w:pos="5385"/>
        </w:tabs>
        <w:rPr>
          <w:i/>
          <w:iCs/>
          <w:sz w:val="36"/>
          <w:szCs w:val="36"/>
        </w:rPr>
      </w:pPr>
      <w:r>
        <w:rPr>
          <w:sz w:val="36"/>
          <w:szCs w:val="36"/>
        </w:rPr>
        <w:tab/>
      </w:r>
    </w:p>
    <w:p w:rsidR="00054A39" w:rsidRDefault="00054A39" w:rsidP="00FE4450">
      <w:pPr>
        <w:tabs>
          <w:tab w:val="left" w:pos="5385"/>
        </w:tabs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 </w:t>
      </w:r>
    </w:p>
    <w:p w:rsidR="00054A39" w:rsidRDefault="00054A39" w:rsidP="00FE4450">
      <w:pPr>
        <w:tabs>
          <w:tab w:val="left" w:pos="5385"/>
        </w:tabs>
        <w:rPr>
          <w:i/>
          <w:iCs/>
          <w:sz w:val="36"/>
          <w:szCs w:val="36"/>
        </w:rPr>
      </w:pPr>
    </w:p>
    <w:p w:rsidR="00054A39" w:rsidRDefault="00054A39" w:rsidP="00A12E49">
      <w:pPr>
        <w:pStyle w:val="NormalWeb"/>
        <w:jc w:val="center"/>
        <w:sectPr w:rsidR="00054A39" w:rsidSect="00387B4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4A39" w:rsidRPr="00C97735" w:rsidRDefault="00054A39" w:rsidP="00A12E49">
      <w:pPr>
        <w:pStyle w:val="NormalWeb"/>
        <w:jc w:val="center"/>
      </w:pPr>
      <w:r>
        <w:t>1 сентября 2009-2010 учебного</w:t>
      </w:r>
      <w:r w:rsidRPr="00C97735">
        <w:t xml:space="preserve"> года</w:t>
      </w:r>
      <w:r>
        <w:t>.</w:t>
      </w:r>
    </w:p>
    <w:p w:rsidR="00054A39" w:rsidRPr="00C97735" w:rsidRDefault="00054A39" w:rsidP="000C2204">
      <w:pPr>
        <w:pStyle w:val="NormalWeb"/>
        <w:jc w:val="center"/>
      </w:pPr>
      <w:r>
        <w:rPr>
          <w:rStyle w:val="Emphasis"/>
          <w:b/>
          <w:bCs/>
        </w:rPr>
        <w:t xml:space="preserve">Песня </w:t>
      </w:r>
      <w:r w:rsidRPr="00C97735">
        <w:rPr>
          <w:rStyle w:val="Emphasis"/>
          <w:b/>
          <w:bCs/>
        </w:rPr>
        <w:t>«</w:t>
      </w:r>
      <w:r>
        <w:rPr>
          <w:rStyle w:val="Emphasis"/>
          <w:b/>
          <w:bCs/>
        </w:rPr>
        <w:t>Сентябрь</w:t>
      </w:r>
      <w:r w:rsidRPr="00C97735">
        <w:rPr>
          <w:rStyle w:val="Emphasis"/>
          <w:b/>
          <w:bCs/>
        </w:rPr>
        <w:t>».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>Ведущий</w:t>
      </w:r>
      <w:r>
        <w:rPr>
          <w:rStyle w:val="Strong"/>
        </w:rPr>
        <w:t xml:space="preserve"> 1</w:t>
      </w:r>
      <w:r w:rsidRPr="00C97735">
        <w:rPr>
          <w:rStyle w:val="Strong"/>
        </w:rPr>
        <w:t xml:space="preserve">: </w:t>
      </w:r>
    </w:p>
    <w:p w:rsidR="00054A39" w:rsidRPr="00C97735" w:rsidRDefault="00054A39" w:rsidP="000C2204">
      <w:pPr>
        <w:pStyle w:val="NormalWeb"/>
      </w:pPr>
      <w:r w:rsidRPr="00C97735">
        <w:t xml:space="preserve">Здравствуйте! Здравствуйте! </w:t>
      </w:r>
    </w:p>
    <w:p w:rsidR="00054A39" w:rsidRPr="00C97735" w:rsidRDefault="00054A39" w:rsidP="000C2204">
      <w:pPr>
        <w:pStyle w:val="NormalWeb"/>
      </w:pPr>
      <w:r w:rsidRPr="00C97735">
        <w:t>Мы вместе снова! И школа к учебному году готова!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>Ведущий</w:t>
      </w:r>
      <w:r>
        <w:rPr>
          <w:rStyle w:val="Strong"/>
        </w:rPr>
        <w:t xml:space="preserve"> 2</w:t>
      </w:r>
      <w:r w:rsidRPr="00C97735">
        <w:rPr>
          <w:rStyle w:val="Strong"/>
        </w:rPr>
        <w:t xml:space="preserve">: </w:t>
      </w:r>
    </w:p>
    <w:p w:rsidR="00054A39" w:rsidRDefault="00054A39" w:rsidP="0064417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44174">
        <w:rPr>
          <w:rFonts w:ascii="Times New Roman" w:hAnsi="Times New Roman" w:cs="Times New Roman"/>
          <w:sz w:val="24"/>
          <w:szCs w:val="24"/>
        </w:rPr>
        <w:t xml:space="preserve">Сегодня все стали взрослее и старше, </w:t>
      </w:r>
    </w:p>
    <w:p w:rsidR="00054A39" w:rsidRPr="00644174" w:rsidRDefault="00054A39" w:rsidP="0064417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4A39" w:rsidRDefault="00054A39" w:rsidP="0064417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44174">
        <w:rPr>
          <w:rFonts w:ascii="Times New Roman" w:hAnsi="Times New Roman" w:cs="Times New Roman"/>
          <w:sz w:val="24"/>
          <w:szCs w:val="24"/>
        </w:rPr>
        <w:t>Здесь папы и мамы волнуются наши.</w:t>
      </w:r>
    </w:p>
    <w:p w:rsidR="00054A39" w:rsidRPr="00644174" w:rsidRDefault="00054A39" w:rsidP="0064417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44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A39" w:rsidRDefault="00054A39" w:rsidP="0064417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44174">
        <w:rPr>
          <w:rFonts w:ascii="Times New Roman" w:hAnsi="Times New Roman" w:cs="Times New Roman"/>
          <w:sz w:val="24"/>
          <w:szCs w:val="24"/>
        </w:rPr>
        <w:t xml:space="preserve">А школа встречает счастливый народ </w:t>
      </w:r>
    </w:p>
    <w:p w:rsidR="00054A39" w:rsidRPr="00644174" w:rsidRDefault="00054A39" w:rsidP="0064417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4A39" w:rsidRPr="00644174" w:rsidRDefault="00054A39" w:rsidP="0064417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44174">
        <w:rPr>
          <w:rFonts w:ascii="Times New Roman" w:hAnsi="Times New Roman" w:cs="Times New Roman"/>
          <w:sz w:val="24"/>
          <w:szCs w:val="24"/>
        </w:rPr>
        <w:t xml:space="preserve">Сегодня  учебный начинается год! </w:t>
      </w:r>
    </w:p>
    <w:p w:rsidR="00054A39" w:rsidRPr="00C97735" w:rsidRDefault="00054A39" w:rsidP="00644174">
      <w:pPr>
        <w:pStyle w:val="NoSpacing"/>
      </w:pPr>
    </w:p>
    <w:p w:rsidR="00054A39" w:rsidRPr="00BD12B5" w:rsidRDefault="00054A39" w:rsidP="000C220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97735">
        <w:t> 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</w:t>
      </w:r>
      <w:r w:rsidRPr="00BD12B5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54A39" w:rsidRDefault="00054A39" w:rsidP="000C2204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Пролетело лето, как комета,</w:t>
      </w:r>
    </w:p>
    <w:p w:rsidR="00054A39" w:rsidRDefault="00054A39" w:rsidP="000C2204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Листья на деревьях пожелтели,</w:t>
      </w:r>
    </w:p>
    <w:p w:rsidR="00054A39" w:rsidRDefault="00054A39" w:rsidP="000C2204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Кончились каникулы и лето,</w:t>
      </w:r>
    </w:p>
    <w:p w:rsidR="00054A39" w:rsidRDefault="00054A39" w:rsidP="000C2204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 xml:space="preserve">Птицы лишь пока не улетели... </w:t>
      </w:r>
    </w:p>
    <w:p w:rsidR="00054A39" w:rsidRPr="00BD12B5" w:rsidRDefault="00054A39" w:rsidP="000C2204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54A39" w:rsidRPr="00BD12B5" w:rsidRDefault="00054A39" w:rsidP="000C220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  <w:r w:rsidRPr="00BD12B5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54A39" w:rsidRDefault="00054A39" w:rsidP="000C2204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 на школьном солнечном дворе</w:t>
      </w:r>
    </w:p>
    <w:p w:rsidR="00054A39" w:rsidRDefault="00054A39" w:rsidP="000C2204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Весело сегодня детворе.</w:t>
      </w:r>
    </w:p>
    <w:p w:rsidR="00054A39" w:rsidRDefault="00054A39" w:rsidP="000C2204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И звучит знакомый школьный вальс</w:t>
      </w:r>
    </w:p>
    <w:p w:rsidR="00054A39" w:rsidRPr="00BD12B5" w:rsidRDefault="00054A39" w:rsidP="000C2204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12B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 xml:space="preserve">На линейку приглашает нас. </w:t>
      </w:r>
    </w:p>
    <w:p w:rsidR="00054A39" w:rsidRPr="00FC339F" w:rsidRDefault="00054A39" w:rsidP="000C2204">
      <w:pPr>
        <w:pStyle w:val="NormalWeb"/>
        <w:rPr>
          <w:i/>
          <w:iCs/>
        </w:rPr>
      </w:pPr>
      <w:r w:rsidRPr="00B826A2">
        <w:rPr>
          <w:rFonts w:ascii="Arial" w:hAnsi="Arial" w:cs="Arial"/>
          <w:sz w:val="20"/>
          <w:szCs w:val="20"/>
        </w:rPr>
        <w:br/>
      </w:r>
      <w:r w:rsidRPr="00FC339F">
        <w:rPr>
          <w:b/>
          <w:bCs/>
          <w:i/>
          <w:iCs/>
        </w:rPr>
        <w:t>Включить фонограмму: школьный вальс.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>Ведущий 1</w:t>
      </w:r>
      <w:r>
        <w:rPr>
          <w:rStyle w:val="Strong"/>
        </w:rPr>
        <w:t xml:space="preserve">: </w:t>
      </w:r>
      <w:r w:rsidRPr="00C97735">
        <w:t xml:space="preserve">Школа, внимание! Торжественная линейка, посвященная Дню знаний, объявляется открытой. </w:t>
      </w:r>
    </w:p>
    <w:p w:rsidR="00054A39" w:rsidRPr="00C97735" w:rsidRDefault="00054A39" w:rsidP="000C2204">
      <w:pPr>
        <w:pStyle w:val="NormalWeb"/>
      </w:pPr>
      <w:r>
        <w:rPr>
          <w:rStyle w:val="Strong"/>
        </w:rPr>
        <w:t>Ведущий 2</w:t>
      </w:r>
      <w:r w:rsidRPr="00C97735">
        <w:rPr>
          <w:rStyle w:val="Strong"/>
        </w:rPr>
        <w:t xml:space="preserve">: </w:t>
      </w:r>
      <w:r w:rsidRPr="00C97735">
        <w:t xml:space="preserve">-Доброе утро, ребята, уважаемые учителя, дорогие родители и гости! 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1: </w:t>
      </w:r>
      <w:r w:rsidRPr="00C97735">
        <w:t xml:space="preserve">-Мы рады приветствовать вас на празднике «День знаний» в </w:t>
      </w:r>
      <w:r>
        <w:t>Звездочкинской средне</w:t>
      </w:r>
      <w:r>
        <w:tab/>
        <w:t>й общеобразовательной</w:t>
      </w:r>
      <w:r w:rsidRPr="00C97735">
        <w:t xml:space="preserve"> школе. 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2: </w:t>
      </w:r>
      <w:r>
        <w:t>Сегодня 1 сентября 2009</w:t>
      </w:r>
      <w:r w:rsidRPr="00C97735">
        <w:t xml:space="preserve"> года. Через несколько минут первый звонок известит о начале нового учебного года. 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1: </w:t>
      </w:r>
      <w:r w:rsidRPr="00C97735">
        <w:t>Первое сентябрьское утро несёт с собой что-то новое, ведя нас по неизведанным дорогам знаний. Это начало большого школьного пути для первоклассников и старт последнему учебному году для</w:t>
      </w:r>
      <w:r w:rsidRPr="003A5544">
        <w:rPr>
          <w:rStyle w:val="Emphasis"/>
        </w:rPr>
        <w:t xml:space="preserve"> </w:t>
      </w:r>
      <w:r w:rsidRPr="003A5544">
        <w:rPr>
          <w:rStyle w:val="Emphasis"/>
          <w:i w:val="0"/>
          <w:iCs w:val="0"/>
        </w:rPr>
        <w:t>одиннадцатиклассников</w:t>
      </w:r>
      <w:r>
        <w:t xml:space="preserve"> </w:t>
      </w:r>
      <w:r w:rsidRPr="00C97735">
        <w:t xml:space="preserve">. </w:t>
      </w:r>
    </w:p>
    <w:p w:rsidR="00054A39" w:rsidRPr="00C97735" w:rsidRDefault="00054A39" w:rsidP="000C2204">
      <w:pPr>
        <w:pStyle w:val="NormalWeb"/>
      </w:pPr>
      <w:r>
        <w:rPr>
          <w:rStyle w:val="Strong"/>
        </w:rPr>
        <w:t xml:space="preserve">Ведущий 2: </w:t>
      </w:r>
      <w:r w:rsidRPr="00C97735">
        <w:t xml:space="preserve">Как делишки, ребятишки! </w:t>
      </w:r>
    </w:p>
    <w:p w:rsidR="00054A39" w:rsidRPr="00C97735" w:rsidRDefault="00054A39" w:rsidP="000C2204">
      <w:pPr>
        <w:pStyle w:val="NormalWeb"/>
      </w:pPr>
      <w:r w:rsidRPr="00C97735">
        <w:t xml:space="preserve">И девчонки, и мальчишки! 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1: </w:t>
      </w:r>
      <w:r w:rsidRPr="00C97735">
        <w:t xml:space="preserve">Мы сейчас вас посчитаем. </w:t>
      </w:r>
    </w:p>
    <w:p w:rsidR="00054A39" w:rsidRPr="00C97735" w:rsidRDefault="00054A39" w:rsidP="000C2204">
      <w:pPr>
        <w:pStyle w:val="NormalWeb"/>
      </w:pPr>
      <w:r w:rsidRPr="00C97735">
        <w:t xml:space="preserve">И про вас мы все узнаем. </w:t>
      </w:r>
    </w:p>
    <w:p w:rsidR="00054A39" w:rsidRPr="00C97735" w:rsidRDefault="00054A39" w:rsidP="000C2204">
      <w:pPr>
        <w:pStyle w:val="NormalWeb"/>
      </w:pPr>
      <w:r>
        <w:rPr>
          <w:rStyle w:val="Strong"/>
        </w:rPr>
        <w:t xml:space="preserve">Ведущий 2: </w:t>
      </w:r>
      <w:r w:rsidRPr="00C97735">
        <w:t xml:space="preserve">В школе нас </w:t>
      </w:r>
      <w:r>
        <w:t>всех можно</w:t>
      </w:r>
      <w:r w:rsidRPr="00C97735">
        <w:t xml:space="preserve"> счесть! </w:t>
      </w:r>
    </w:p>
    <w:p w:rsidR="00054A39" w:rsidRPr="00C97735" w:rsidRDefault="00054A39" w:rsidP="000C2204">
      <w:pPr>
        <w:pStyle w:val="NormalWeb"/>
      </w:pPr>
      <w:r w:rsidRPr="00C97735">
        <w:t xml:space="preserve">Начальные классы, ребята, вы здесь? </w:t>
      </w:r>
    </w:p>
    <w:p w:rsidR="00054A39" w:rsidRPr="00C97735" w:rsidRDefault="00054A39" w:rsidP="000C2204">
      <w:pPr>
        <w:pStyle w:val="NormalWeb"/>
      </w:pPr>
      <w:r w:rsidRPr="00C97735">
        <w:t xml:space="preserve">(Здесь!) 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1: </w:t>
      </w:r>
      <w:r w:rsidRPr="00C97735">
        <w:t xml:space="preserve">Пятиклассники, вы здесь? (Здесь!) </w:t>
      </w:r>
    </w:p>
    <w:p w:rsidR="00054A39" w:rsidRPr="00C97735" w:rsidRDefault="00054A39" w:rsidP="000C2204">
      <w:pPr>
        <w:pStyle w:val="NormalWeb"/>
      </w:pPr>
      <w:r>
        <w:rPr>
          <w:rStyle w:val="Strong"/>
        </w:rPr>
        <w:t>Ведущий 2</w:t>
      </w:r>
      <w:r w:rsidRPr="00C97735">
        <w:rPr>
          <w:rStyle w:val="Strong"/>
        </w:rPr>
        <w:t xml:space="preserve">: </w:t>
      </w:r>
      <w:r w:rsidRPr="00C97735">
        <w:t xml:space="preserve">Значит, будем мы друзьями! </w:t>
      </w:r>
    </w:p>
    <w:p w:rsidR="00054A39" w:rsidRPr="00C97735" w:rsidRDefault="00054A39" w:rsidP="000C2204">
      <w:pPr>
        <w:pStyle w:val="NormalWeb"/>
      </w:pPr>
      <w:r w:rsidRPr="00C97735">
        <w:t xml:space="preserve">Шестиклассники, вы с нами? (С вами!) 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1: </w:t>
      </w:r>
      <w:r w:rsidRPr="00C97735">
        <w:t xml:space="preserve">И седьмые, как всегда, </w:t>
      </w:r>
    </w:p>
    <w:p w:rsidR="00054A39" w:rsidRPr="00C97735" w:rsidRDefault="00054A39" w:rsidP="000C2204">
      <w:pPr>
        <w:pStyle w:val="NormalWeb"/>
      </w:pPr>
      <w:r w:rsidRPr="00C97735">
        <w:t xml:space="preserve">Новой встрече рады, да? (да!) </w:t>
      </w:r>
    </w:p>
    <w:p w:rsidR="00054A39" w:rsidRPr="00C97735" w:rsidRDefault="00054A39" w:rsidP="000C2204">
      <w:pPr>
        <w:pStyle w:val="NormalWeb"/>
      </w:pPr>
      <w:r>
        <w:rPr>
          <w:rStyle w:val="Strong"/>
        </w:rPr>
        <w:t>Ведущий 2</w:t>
      </w:r>
      <w:r w:rsidRPr="00C97735">
        <w:rPr>
          <w:rStyle w:val="Strong"/>
        </w:rPr>
        <w:t xml:space="preserve">: </w:t>
      </w:r>
      <w:r w:rsidRPr="00C97735">
        <w:t xml:space="preserve">А восьмые что притихли? </w:t>
      </w:r>
    </w:p>
    <w:p w:rsidR="00054A39" w:rsidRPr="00C97735" w:rsidRDefault="00054A39" w:rsidP="000C2204">
      <w:pPr>
        <w:pStyle w:val="NormalWeb"/>
      </w:pPr>
      <w:r w:rsidRPr="00C97735">
        <w:t xml:space="preserve">От учебы вы отвыкли? </w:t>
      </w:r>
    </w:p>
    <w:p w:rsidR="00054A39" w:rsidRPr="00C97735" w:rsidRDefault="00054A39" w:rsidP="000C2204">
      <w:pPr>
        <w:pStyle w:val="NormalWeb"/>
      </w:pPr>
      <w:r w:rsidRPr="00C97735">
        <w:t xml:space="preserve">Это, братцы, не беда! </w:t>
      </w:r>
    </w:p>
    <w:p w:rsidR="00054A39" w:rsidRPr="00C97735" w:rsidRDefault="00054A39" w:rsidP="000C2204">
      <w:pPr>
        <w:pStyle w:val="NormalWeb"/>
      </w:pPr>
      <w:r w:rsidRPr="00C97735">
        <w:t xml:space="preserve">Все хотим учиться? Да? (да!) 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1: </w:t>
      </w:r>
      <w:r>
        <w:t>Класс 10</w:t>
      </w:r>
      <w:r w:rsidRPr="00C97735">
        <w:t xml:space="preserve">-й непростой, </w:t>
      </w:r>
    </w:p>
    <w:p w:rsidR="00054A39" w:rsidRPr="00C97735" w:rsidRDefault="00054A39" w:rsidP="000C2204">
      <w:pPr>
        <w:pStyle w:val="NormalWeb"/>
      </w:pPr>
      <w:r w:rsidRPr="00C97735">
        <w:t xml:space="preserve">Он почти что выпускной. </w:t>
      </w:r>
    </w:p>
    <w:p w:rsidR="00054A39" w:rsidRPr="00C97735" w:rsidRDefault="00054A39" w:rsidP="000C2204">
      <w:pPr>
        <w:pStyle w:val="NormalWeb"/>
      </w:pPr>
      <w:r w:rsidRPr="00C97735">
        <w:t xml:space="preserve">Ну-ка, дайте нам ответ: </w:t>
      </w:r>
    </w:p>
    <w:p w:rsidR="00054A39" w:rsidRPr="00C97735" w:rsidRDefault="00054A39" w:rsidP="000C2204">
      <w:pPr>
        <w:pStyle w:val="NormalWeb"/>
      </w:pPr>
      <w:r w:rsidRPr="00C97735">
        <w:t xml:space="preserve">Двоек много будет? (Нет!) </w:t>
      </w:r>
    </w:p>
    <w:p w:rsidR="00054A39" w:rsidRPr="00C97735" w:rsidRDefault="00054A39" w:rsidP="000C2204">
      <w:pPr>
        <w:pStyle w:val="NormalWeb"/>
      </w:pPr>
      <w:r>
        <w:rPr>
          <w:rStyle w:val="Strong"/>
        </w:rPr>
        <w:t>Ведущий 2</w:t>
      </w:r>
      <w:r w:rsidRPr="00C97735">
        <w:rPr>
          <w:rStyle w:val="Strong"/>
        </w:rPr>
        <w:t xml:space="preserve">: </w:t>
      </w:r>
      <w:r w:rsidRPr="00C97735">
        <w:t xml:space="preserve">Здесь </w:t>
      </w:r>
      <w:r>
        <w:t>одиннадцатый не зря</w:t>
      </w:r>
      <w:r w:rsidRPr="00C97735">
        <w:t xml:space="preserve">- </w:t>
      </w:r>
    </w:p>
    <w:p w:rsidR="00054A39" w:rsidRPr="00C97735" w:rsidRDefault="00054A39" w:rsidP="000C2204">
      <w:pPr>
        <w:pStyle w:val="NormalWeb"/>
      </w:pPr>
      <w:r w:rsidRPr="00C97735">
        <w:t xml:space="preserve">Ваши лучшие друзья. </w:t>
      </w:r>
    </w:p>
    <w:p w:rsidR="00054A39" w:rsidRPr="00C97735" w:rsidRDefault="00054A39" w:rsidP="000C2204">
      <w:pPr>
        <w:pStyle w:val="NormalWeb"/>
      </w:pPr>
      <w:r w:rsidRPr="00C97735">
        <w:t xml:space="preserve">Эй, давай-ка, ребятня, </w:t>
      </w:r>
    </w:p>
    <w:p w:rsidR="00054A39" w:rsidRDefault="00054A39" w:rsidP="000C2204">
      <w:pPr>
        <w:pStyle w:val="NormalWeb"/>
      </w:pPr>
      <w:r w:rsidRPr="00C97735">
        <w:t xml:space="preserve">Прокричим им всем «Ура!» (Ура!) </w:t>
      </w:r>
    </w:p>
    <w:p w:rsidR="00054A39" w:rsidRDefault="00054A39" w:rsidP="000C220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54A39" w:rsidRDefault="00054A39" w:rsidP="000C22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5AB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0C5AB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C5A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54A39" w:rsidRDefault="00054A39" w:rsidP="000C22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54A39" w:rsidRDefault="00054A39" w:rsidP="000C22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5ABF">
        <w:rPr>
          <w:rFonts w:ascii="Times New Roman" w:hAnsi="Times New Roman" w:cs="Times New Roman"/>
          <w:sz w:val="24"/>
          <w:szCs w:val="24"/>
          <w:lang w:eastAsia="ru-RU"/>
        </w:rPr>
        <w:t>Все собрались, солнышком согреты,</w:t>
      </w:r>
    </w:p>
    <w:p w:rsidR="00054A39" w:rsidRPr="000C5ABF" w:rsidRDefault="00054A39" w:rsidP="000C22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54A39" w:rsidRPr="000C5ABF" w:rsidRDefault="00054A39" w:rsidP="000C22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5ABF">
        <w:rPr>
          <w:rFonts w:ascii="Times New Roman" w:hAnsi="Times New Roman" w:cs="Times New Roman"/>
          <w:sz w:val="24"/>
          <w:szCs w:val="24"/>
          <w:lang w:eastAsia="ru-RU"/>
        </w:rPr>
        <w:t>Только первых классов что-то нету!</w:t>
      </w:r>
    </w:p>
    <w:p w:rsidR="00054A39" w:rsidRDefault="00054A39" w:rsidP="000C220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54A39" w:rsidRDefault="00054A39" w:rsidP="000C220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5AB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Pr="000C5AB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054A39" w:rsidRPr="000C5ABF" w:rsidRDefault="00054A39" w:rsidP="000C220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54A39" w:rsidRPr="000C5ABF" w:rsidRDefault="00054A39" w:rsidP="000C22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5ABF">
        <w:rPr>
          <w:rFonts w:ascii="Times New Roman" w:hAnsi="Times New Roman" w:cs="Times New Roman"/>
          <w:sz w:val="24"/>
          <w:szCs w:val="24"/>
          <w:lang w:eastAsia="ru-RU"/>
        </w:rPr>
        <w:t xml:space="preserve">А вот и они идут! </w:t>
      </w:r>
    </w:p>
    <w:p w:rsidR="00054A39" w:rsidRDefault="00054A39" w:rsidP="000C2204">
      <w:pPr>
        <w:pStyle w:val="NormalWeb"/>
      </w:pPr>
      <w:r w:rsidRPr="000C5ABF">
        <w:rPr>
          <w:b/>
          <w:bCs/>
        </w:rPr>
        <w:t>Ведущий</w:t>
      </w:r>
      <w:r>
        <w:rPr>
          <w:b/>
          <w:bCs/>
        </w:rPr>
        <w:t xml:space="preserve"> 1</w:t>
      </w:r>
      <w:r w:rsidRPr="000C5ABF">
        <w:rPr>
          <w:b/>
          <w:bCs/>
        </w:rPr>
        <w:t>:</w:t>
      </w:r>
      <w:r w:rsidRPr="000C5ABF">
        <w:t xml:space="preserve"> </w:t>
      </w:r>
      <w:r w:rsidRPr="00C97735">
        <w:t>Внимание! Первоклассников в руки первой учительнице</w:t>
      </w:r>
      <w:r>
        <w:t xml:space="preserve"> Царегородцевой Елене Алексеевне</w:t>
      </w:r>
      <w:r w:rsidRPr="00C97735">
        <w:t xml:space="preserve"> передают родители. </w:t>
      </w:r>
      <w:r w:rsidRPr="000C5ABF">
        <w:t>Встречайте!</w:t>
      </w:r>
    </w:p>
    <w:p w:rsidR="00054A39" w:rsidRPr="00C97735" w:rsidRDefault="00054A39" w:rsidP="000C2204">
      <w:pPr>
        <w:pStyle w:val="NormalWeb"/>
      </w:pPr>
      <w:r>
        <w:t>(Музыка «Первоклашка»)</w:t>
      </w:r>
    </w:p>
    <w:p w:rsidR="00054A39" w:rsidRPr="000C5ABF" w:rsidRDefault="00054A39" w:rsidP="000C22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366CF">
        <w:rPr>
          <w:rFonts w:ascii="Times New Roman" w:hAnsi="Times New Roman" w:cs="Times New Roman"/>
          <w:b/>
          <w:bCs/>
          <w:sz w:val="24"/>
          <w:szCs w:val="24"/>
        </w:rPr>
        <w:t>Ведущ</w:t>
      </w:r>
      <w:r>
        <w:rPr>
          <w:rFonts w:ascii="Times New Roman" w:hAnsi="Times New Roman" w:cs="Times New Roman"/>
          <w:b/>
          <w:bCs/>
          <w:sz w:val="24"/>
          <w:szCs w:val="24"/>
        </w:rPr>
        <w:t>ая 2</w:t>
      </w:r>
      <w:r w:rsidRPr="00844142">
        <w:rPr>
          <w:b/>
          <w:bCs/>
        </w:rPr>
        <w:t>:</w:t>
      </w:r>
      <w:r>
        <w:rPr>
          <w:b/>
          <w:bCs/>
        </w:rPr>
        <w:t xml:space="preserve"> </w:t>
      </w:r>
      <w:r w:rsidRPr="00FB7960">
        <w:rPr>
          <w:rFonts w:ascii="Times New Roman" w:hAnsi="Times New Roman" w:cs="Times New Roman"/>
          <w:sz w:val="24"/>
          <w:szCs w:val="24"/>
        </w:rPr>
        <w:t>Ну вот теперь вся школа в сборе.</w:t>
      </w:r>
    </w:p>
    <w:p w:rsidR="00054A39" w:rsidRPr="00C97735" w:rsidRDefault="00054A39" w:rsidP="000C2204">
      <w:pPr>
        <w:pStyle w:val="NormalWeb"/>
      </w:pPr>
      <w:r w:rsidRPr="00844142">
        <w:rPr>
          <w:b/>
          <w:bCs/>
        </w:rPr>
        <w:t>Ведущи</w:t>
      </w:r>
      <w:r>
        <w:rPr>
          <w:b/>
          <w:bCs/>
        </w:rPr>
        <w:t>й 1</w:t>
      </w:r>
      <w:r>
        <w:t xml:space="preserve">: </w:t>
      </w:r>
      <w:r w:rsidRPr="00C97735">
        <w:t xml:space="preserve">Мы все славные ребята! </w:t>
      </w:r>
    </w:p>
    <w:p w:rsidR="00054A39" w:rsidRPr="00C97735" w:rsidRDefault="00054A39" w:rsidP="000C2204">
      <w:pPr>
        <w:pStyle w:val="NormalWeb"/>
      </w:pPr>
      <w:r w:rsidRPr="00C97735">
        <w:t xml:space="preserve">В нашей школе нам всегда </w:t>
      </w:r>
    </w:p>
    <w:p w:rsidR="00054A39" w:rsidRPr="00C97735" w:rsidRDefault="00054A39" w:rsidP="000C2204">
      <w:pPr>
        <w:pStyle w:val="NormalWeb"/>
      </w:pPr>
      <w:r w:rsidRPr="00C97735">
        <w:t>Хорошо живется? (да!)</w:t>
      </w:r>
    </w:p>
    <w:p w:rsidR="00054A39" w:rsidRPr="00C97735" w:rsidRDefault="00054A39" w:rsidP="000C2204">
      <w:pPr>
        <w:pStyle w:val="NormalWeb"/>
      </w:pPr>
      <w:r>
        <w:rPr>
          <w:b/>
          <w:bCs/>
        </w:rPr>
        <w:t>Ведущая 2</w:t>
      </w:r>
      <w:r w:rsidRPr="00844142">
        <w:rPr>
          <w:b/>
          <w:bCs/>
        </w:rPr>
        <w:t>:</w:t>
      </w:r>
      <w:r>
        <w:rPr>
          <w:b/>
          <w:bCs/>
        </w:rPr>
        <w:t xml:space="preserve"> </w:t>
      </w:r>
      <w:r w:rsidRPr="00C97735">
        <w:t xml:space="preserve">Уважаемый директор! Школа в полном составе на линейку построена! </w:t>
      </w:r>
    </w:p>
    <w:p w:rsidR="00054A39" w:rsidRPr="00C97735" w:rsidRDefault="00054A39" w:rsidP="000C2204">
      <w:pPr>
        <w:pStyle w:val="NormalWeb"/>
      </w:pPr>
      <w:r>
        <w:rPr>
          <w:b/>
          <w:bCs/>
        </w:rPr>
        <w:t>Ведущий 1</w:t>
      </w:r>
      <w:r w:rsidRPr="00844142">
        <w:rPr>
          <w:b/>
          <w:bCs/>
        </w:rPr>
        <w:t>:</w:t>
      </w:r>
      <w:r>
        <w:rPr>
          <w:b/>
          <w:bCs/>
        </w:rPr>
        <w:t xml:space="preserve"> </w:t>
      </w:r>
      <w:r w:rsidRPr="00C97735">
        <w:t xml:space="preserve">Слово для приветствия предоставляется директору школы </w:t>
      </w:r>
      <w:r>
        <w:t>Ивановой Марине Юрьевне</w:t>
      </w:r>
      <w:r w:rsidRPr="00C97735">
        <w:t xml:space="preserve">. </w:t>
      </w:r>
    </w:p>
    <w:p w:rsidR="00054A39" w:rsidRDefault="00054A39" w:rsidP="000C2204">
      <w:pPr>
        <w:pStyle w:val="NormalWeb"/>
        <w:rPr>
          <w:rStyle w:val="Emphasis"/>
          <w:b/>
          <w:bCs/>
        </w:rPr>
      </w:pPr>
      <w:r w:rsidRPr="00C97735">
        <w:rPr>
          <w:rStyle w:val="Emphasis"/>
          <w:b/>
          <w:bCs/>
        </w:rPr>
        <w:t>(</w:t>
      </w:r>
      <w:r>
        <w:rPr>
          <w:rStyle w:val="Emphasis"/>
          <w:b/>
          <w:bCs/>
        </w:rPr>
        <w:t>выступление директора)</w:t>
      </w:r>
    </w:p>
    <w:p w:rsidR="00054A39" w:rsidRPr="003F1447" w:rsidRDefault="00054A39" w:rsidP="000C2204">
      <w:pPr>
        <w:pStyle w:val="NormalWeb"/>
      </w:pPr>
      <w:r w:rsidRPr="003F1447">
        <w:rPr>
          <w:rStyle w:val="Emphasis"/>
        </w:rPr>
        <w:t>Песня «Прощальный вальс» со слов «….для нас всегда открыта в школе дверь…»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2: </w:t>
      </w:r>
      <w:r w:rsidRPr="00C97735">
        <w:t xml:space="preserve">Сегодня для нашей </w:t>
      </w:r>
      <w:r>
        <w:t>школы двойной праздник. Ровно 25 лет назад, 1 сентября 1984</w:t>
      </w:r>
      <w:r w:rsidRPr="00C97735">
        <w:t xml:space="preserve"> года, новое здание школы гостеприимно распахнуло двери первым ученикам.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1: </w:t>
      </w:r>
      <w:r>
        <w:t>Сегодня нашей школе 25</w:t>
      </w:r>
      <w:r w:rsidRPr="00C97735">
        <w:t xml:space="preserve"> лет. </w:t>
      </w:r>
    </w:p>
    <w:p w:rsidR="00054A39" w:rsidRPr="00C97735" w:rsidRDefault="00054A39" w:rsidP="000C2204">
      <w:pPr>
        <w:pStyle w:val="NormalWeb"/>
      </w:pPr>
      <w:r w:rsidRPr="00C97735">
        <w:t xml:space="preserve">И прожито и пройдено немало. </w:t>
      </w:r>
    </w:p>
    <w:p w:rsidR="00054A39" w:rsidRPr="00C97735" w:rsidRDefault="00054A39" w:rsidP="000C2204">
      <w:pPr>
        <w:pStyle w:val="NormalWeb"/>
      </w:pPr>
      <w:r w:rsidRPr="00C97735">
        <w:t xml:space="preserve">Пускай за окнами всегда цветет рассвет, </w:t>
      </w:r>
    </w:p>
    <w:p w:rsidR="00054A39" w:rsidRPr="00C97735" w:rsidRDefault="00054A39" w:rsidP="000C2204">
      <w:pPr>
        <w:pStyle w:val="NormalWeb"/>
      </w:pPr>
      <w:r w:rsidRPr="00C97735">
        <w:t xml:space="preserve">И чтоб учеников твоих не убывало. </w:t>
      </w:r>
    </w:p>
    <w:p w:rsidR="00054A39" w:rsidRPr="00C97735" w:rsidRDefault="00054A39" w:rsidP="000C2204">
      <w:pPr>
        <w:pStyle w:val="NormalWeb"/>
      </w:pPr>
      <w:r w:rsidRPr="00C97735">
        <w:t> </w:t>
      </w:r>
      <w:r>
        <w:rPr>
          <w:rStyle w:val="Strong"/>
        </w:rPr>
        <w:t>Ведущий 2</w:t>
      </w:r>
      <w:r w:rsidRPr="00C97735">
        <w:rPr>
          <w:rStyle w:val="Strong"/>
        </w:rPr>
        <w:t xml:space="preserve">: </w:t>
      </w:r>
      <w:r w:rsidRPr="00C97735">
        <w:t xml:space="preserve">А мы клянемся честно, мудро жить, </w:t>
      </w:r>
    </w:p>
    <w:p w:rsidR="00054A39" w:rsidRPr="00C97735" w:rsidRDefault="00054A39" w:rsidP="000C2204">
      <w:pPr>
        <w:pStyle w:val="NormalWeb"/>
      </w:pPr>
      <w:r w:rsidRPr="00C97735">
        <w:t xml:space="preserve">Тебя любить и уважать всецело </w:t>
      </w:r>
    </w:p>
    <w:p w:rsidR="00054A39" w:rsidRPr="00C97735" w:rsidRDefault="00054A39" w:rsidP="000C2204">
      <w:pPr>
        <w:pStyle w:val="NormalWeb"/>
      </w:pPr>
      <w:r w:rsidRPr="00C97735">
        <w:t xml:space="preserve">И сердцем чутким школы дорожить, </w:t>
      </w:r>
    </w:p>
    <w:p w:rsidR="00054A39" w:rsidRDefault="00054A39" w:rsidP="000C2204">
      <w:pPr>
        <w:pStyle w:val="NormalWeb"/>
      </w:pPr>
      <w:r w:rsidRPr="00C97735">
        <w:t xml:space="preserve">Чтобы оно вовек не постарело! </w:t>
      </w:r>
    </w:p>
    <w:p w:rsidR="00054A39" w:rsidRPr="00C97735" w:rsidRDefault="00054A39" w:rsidP="000C2204">
      <w:pPr>
        <w:pStyle w:val="NormalWeb"/>
      </w:pPr>
    </w:p>
    <w:p w:rsidR="00054A39" w:rsidRDefault="00054A39" w:rsidP="000C2204">
      <w:pPr>
        <w:pStyle w:val="NormalWeb"/>
        <w:rPr>
          <w:i/>
          <w:iCs/>
        </w:rPr>
      </w:pPr>
      <w:r>
        <w:rPr>
          <w:i/>
          <w:iCs/>
        </w:rPr>
        <w:t xml:space="preserve"> (С кубами на спинах выходят директор и учителя школы. Поют песню на мотив «Атланты».)</w:t>
      </w:r>
    </w:p>
    <w:p w:rsidR="00054A39" w:rsidRPr="00F14AF6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F14AF6">
        <w:rPr>
          <w:rFonts w:ascii="Times New Roman" w:hAnsi="Times New Roman" w:cs="Times New Roman"/>
          <w:sz w:val="24"/>
          <w:szCs w:val="24"/>
        </w:rPr>
        <w:t>Когда на сердце тяжесть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F14AF6">
        <w:rPr>
          <w:rFonts w:ascii="Times New Roman" w:hAnsi="Times New Roman" w:cs="Times New Roman"/>
          <w:sz w:val="24"/>
          <w:szCs w:val="24"/>
        </w:rPr>
        <w:t>И холодно в груди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ступеням нашей школы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в сумерках приди,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без питья и хлеба, 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Забытые в веках, 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учит деток (2 р.)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носит на руках.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4A39" w:rsidRDefault="00054A39" w:rsidP="000C2204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  <w:r w:rsidRPr="00F47DB6">
        <w:rPr>
          <w:rFonts w:ascii="Times New Roman" w:hAnsi="Times New Roman" w:cs="Times New Roman"/>
          <w:i/>
          <w:iCs/>
          <w:sz w:val="24"/>
          <w:szCs w:val="24"/>
        </w:rPr>
        <w:t>Директор (поет)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Держать махину школы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мед со стороны,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Напряжены все нервы,</w:t>
      </w:r>
    </w:p>
    <w:p w:rsidR="00054A39" w:rsidRPr="00F47DB6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Колени сведены,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тяжкая работа,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много так забот,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нас ослабни кто-то (2 р.)</w:t>
      </w:r>
    </w:p>
    <w:p w:rsidR="00054A39" w:rsidRPr="00F47DB6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школа упадет (</w:t>
      </w:r>
      <w:r w:rsidRPr="00F47DB6">
        <w:rPr>
          <w:rFonts w:ascii="Times New Roman" w:hAnsi="Times New Roman" w:cs="Times New Roman"/>
          <w:i/>
          <w:iCs/>
          <w:sz w:val="24"/>
          <w:szCs w:val="24"/>
        </w:rPr>
        <w:t>кубы в сторону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54A39" w:rsidRDefault="00054A39" w:rsidP="000C2204">
      <w:pPr>
        <w:pStyle w:val="NormalWeb"/>
        <w:rPr>
          <w:color w:val="auto"/>
        </w:rPr>
      </w:pPr>
      <w:r>
        <w:rPr>
          <w:color w:val="auto"/>
        </w:rPr>
        <w:t>«</w:t>
      </w:r>
      <w:r w:rsidRPr="00F47DB6">
        <w:rPr>
          <w:i/>
          <w:iCs/>
          <w:color w:val="auto"/>
        </w:rPr>
        <w:t>Плачут</w:t>
      </w:r>
      <w:r>
        <w:rPr>
          <w:color w:val="auto"/>
        </w:rPr>
        <w:t>»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F47DB6">
        <w:rPr>
          <w:rFonts w:ascii="Times New Roman" w:hAnsi="Times New Roman" w:cs="Times New Roman"/>
          <w:sz w:val="24"/>
          <w:szCs w:val="24"/>
        </w:rPr>
        <w:t>Застынут наши дети,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доски упадут,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заплачут: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«Закрыто в институт!»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в школе этой учат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знания дают,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каждый школьник знает –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Поступит в институт! (2 р.)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Взявшись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7DB6">
        <w:rPr>
          <w:rFonts w:ascii="Times New Roman" w:hAnsi="Times New Roman" w:cs="Times New Roman"/>
          <w:i/>
          <w:iCs/>
          <w:sz w:val="24"/>
          <w:szCs w:val="24"/>
        </w:rPr>
        <w:t>за руки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на сердце тяжесть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холодно в груди,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ступеням нашей школы</w:t>
      </w:r>
    </w:p>
    <w:p w:rsidR="00054A39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в сумерки приди! (2 р.)</w:t>
      </w:r>
    </w:p>
    <w:p w:rsidR="00054A39" w:rsidRPr="00F47DB6" w:rsidRDefault="00054A39" w:rsidP="000C220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4A39" w:rsidRPr="00AE6296" w:rsidRDefault="00054A39" w:rsidP="000C220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E6296">
        <w:rPr>
          <w:rStyle w:val="Strong"/>
          <w:rFonts w:ascii="Times New Roman" w:hAnsi="Times New Roman" w:cs="Times New Roman"/>
          <w:sz w:val="24"/>
          <w:szCs w:val="24"/>
        </w:rPr>
        <w:t xml:space="preserve">Ведущий 1:   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t>Да здравствует школа!</w:t>
      </w:r>
      <w:hyperlink r:id="rId5" w:history="1">
        <w:r w:rsidRPr="000D69EF">
          <w:rPr>
            <w:rStyle w:val="Hyperlink"/>
          </w:rPr>
          <w:t>http://vsh9.narod.ru/foto/akkred1.jpg</w:t>
        </w:r>
      </w:hyperlink>
      <w:hyperlink r:id="rId6" w:history="1">
        <w:r w:rsidRPr="000D69EF">
          <w:rPr>
            <w:rStyle w:val="Hyperlink"/>
          </w:rPr>
          <w:t>http://vsh9.narod.ru/foto/license1.jpg</w:t>
        </w:r>
      </w:hyperlink>
      <w:r w:rsidRPr="00AE629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E6296">
        <w:rPr>
          <w:rStyle w:val="Strong"/>
          <w:rFonts w:ascii="Times New Roman" w:hAnsi="Times New Roman" w:cs="Times New Roman"/>
          <w:sz w:val="24"/>
          <w:szCs w:val="24"/>
        </w:rPr>
        <w:t>Ведущий 2: 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t>  Да здравствует жизнь!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E6296">
        <w:rPr>
          <w:rStyle w:val="Strong"/>
          <w:rFonts w:ascii="Times New Roman" w:hAnsi="Times New Roman" w:cs="Times New Roman"/>
          <w:sz w:val="24"/>
          <w:szCs w:val="24"/>
        </w:rPr>
        <w:t xml:space="preserve">Ведущий 1:   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t>Да здравствует правило,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br/>
        <w:t>  "Век  живи - век учись!"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AE6296">
        <w:rPr>
          <w:rStyle w:val="Strong"/>
          <w:rFonts w:ascii="Times New Roman" w:hAnsi="Times New Roman" w:cs="Times New Roman"/>
          <w:sz w:val="24"/>
          <w:szCs w:val="24"/>
        </w:rPr>
        <w:t>Ведущий 2: 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t xml:space="preserve"> Мы правило это помним всегда.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br/>
        <w:t>  Учиться не поздно, друзья, никогда!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AE6296">
        <w:rPr>
          <w:rStyle w:val="Strong"/>
          <w:rFonts w:ascii="Times New Roman" w:hAnsi="Times New Roman" w:cs="Times New Roman"/>
          <w:sz w:val="24"/>
          <w:szCs w:val="24"/>
        </w:rPr>
        <w:t>Ведущий 1: 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t xml:space="preserve"> Здесь спорт и компьютер, любимый предмет…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AE6296">
        <w:rPr>
          <w:rStyle w:val="Strong"/>
          <w:rFonts w:ascii="Times New Roman" w:hAnsi="Times New Roman" w:cs="Times New Roman"/>
          <w:sz w:val="24"/>
          <w:szCs w:val="24"/>
        </w:rPr>
        <w:t>Ведущий 2: 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t xml:space="preserve"> Другой такой школы у нас больше нет!</w:t>
      </w:r>
    </w:p>
    <w:p w:rsidR="00054A39" w:rsidRPr="00271B0B" w:rsidRDefault="00054A39" w:rsidP="000C2204">
      <w:pPr>
        <w:pStyle w:val="NormalWeb"/>
        <w:ind w:firstLine="300"/>
      </w:pPr>
      <w:r>
        <w:t>(</w:t>
      </w:r>
      <w:r w:rsidRPr="001D0C8C">
        <w:rPr>
          <w:i/>
          <w:iCs/>
        </w:rPr>
        <w:t>фонограмма «Усатый нянь» -</w:t>
      </w:r>
      <w:r>
        <w:t xml:space="preserve"> </w:t>
      </w:r>
      <w:r w:rsidRPr="00271B0B">
        <w:rPr>
          <w:i/>
          <w:iCs/>
        </w:rPr>
        <w:t>выбегает школьный домовой Нафаня</w:t>
      </w:r>
      <w:r>
        <w:t>)</w:t>
      </w:r>
    </w:p>
    <w:p w:rsidR="00054A39" w:rsidRPr="00271B0B" w:rsidRDefault="00054A39" w:rsidP="000C2204">
      <w:pPr>
        <w:pStyle w:val="NormalWeb"/>
        <w:ind w:firstLine="300"/>
      </w:pPr>
      <w:r w:rsidRPr="0082029E">
        <w:rPr>
          <w:b/>
          <w:bCs/>
        </w:rPr>
        <w:t>Нафаня</w:t>
      </w:r>
      <w:r w:rsidRPr="00271B0B">
        <w:t>.</w:t>
      </w:r>
    </w:p>
    <w:p w:rsidR="00054A39" w:rsidRPr="00271B0B" w:rsidRDefault="00054A39" w:rsidP="000C2204">
      <w:pPr>
        <w:pStyle w:val="NormalWeb"/>
        <w:ind w:firstLine="300"/>
      </w:pPr>
      <w:r w:rsidRPr="00271B0B">
        <w:t>Привет, ребята! Я ваш школьный домовой — Нафаня. Мне повезло, когда на совете дома делили, — мне ваша школа досталась. Сначала я расстроился, чуть топиться не пошел: беготня, ребятня, пакости всякие детские, беспорядки.</w:t>
      </w:r>
    </w:p>
    <w:p w:rsidR="00054A39" w:rsidRPr="0082029E" w:rsidRDefault="00054A39" w:rsidP="000C2204">
      <w:pPr>
        <w:pStyle w:val="NormalWeb"/>
        <w:ind w:firstLine="300"/>
        <w:rPr>
          <w:b/>
          <w:bCs/>
        </w:rPr>
      </w:pPr>
      <w:r w:rsidRPr="0082029E">
        <w:rPr>
          <w:b/>
          <w:bCs/>
        </w:rPr>
        <w:t>Ведущий 1:</w:t>
      </w:r>
    </w:p>
    <w:p w:rsidR="00054A39" w:rsidRPr="00271B0B" w:rsidRDefault="00054A39" w:rsidP="000C2204">
      <w:pPr>
        <w:pStyle w:val="NormalWeb"/>
        <w:ind w:firstLine="300"/>
      </w:pPr>
      <w:r w:rsidRPr="00271B0B">
        <w:t>Что ты говоришь, Нафаня?! Зачем портишь наш праздник? Откуда ты взялся?</w:t>
      </w:r>
    </w:p>
    <w:p w:rsidR="00054A39" w:rsidRPr="0082029E" w:rsidRDefault="00054A39" w:rsidP="000C2204">
      <w:pPr>
        <w:pStyle w:val="NormalWeb"/>
        <w:ind w:firstLine="300"/>
        <w:rPr>
          <w:b/>
          <w:bCs/>
        </w:rPr>
      </w:pPr>
      <w:r w:rsidRPr="0082029E">
        <w:rPr>
          <w:b/>
          <w:bCs/>
        </w:rPr>
        <w:t>Нафаня.</w:t>
      </w:r>
    </w:p>
    <w:p w:rsidR="00054A39" w:rsidRPr="00271B0B" w:rsidRDefault="00054A39" w:rsidP="000C2204">
      <w:pPr>
        <w:pStyle w:val="NormalWeb"/>
        <w:ind w:firstLine="300"/>
      </w:pPr>
      <w:r w:rsidRPr="00271B0B">
        <w:t>Ой, ой, ой, как страшно. Напужала, весь дрожу!</w:t>
      </w:r>
    </w:p>
    <w:p w:rsidR="00054A39" w:rsidRPr="0082029E" w:rsidRDefault="00054A39" w:rsidP="000C2204">
      <w:pPr>
        <w:pStyle w:val="NormalWeb"/>
        <w:ind w:firstLine="300"/>
        <w:rPr>
          <w:b/>
          <w:bCs/>
        </w:rPr>
      </w:pPr>
      <w:r w:rsidRPr="00271B0B">
        <w:t xml:space="preserve"> </w:t>
      </w:r>
      <w:r>
        <w:rPr>
          <w:b/>
          <w:bCs/>
        </w:rPr>
        <w:t>Ведущий 1</w:t>
      </w:r>
      <w:r w:rsidRPr="0082029E">
        <w:rPr>
          <w:b/>
          <w:bCs/>
        </w:rPr>
        <w:t>:</w:t>
      </w:r>
    </w:p>
    <w:p w:rsidR="00054A39" w:rsidRPr="00271B0B" w:rsidRDefault="00054A39" w:rsidP="000C2204">
      <w:pPr>
        <w:pStyle w:val="NormalWeb"/>
        <w:ind w:firstLine="300"/>
      </w:pPr>
      <w:r w:rsidRPr="00271B0B">
        <w:t>Да я тебя и пугать не собиралась. Ты чего хочешь-то?</w:t>
      </w:r>
    </w:p>
    <w:p w:rsidR="00054A39" w:rsidRPr="00E02223" w:rsidRDefault="00054A39" w:rsidP="000C2204">
      <w:pPr>
        <w:pStyle w:val="NormalWeb"/>
        <w:ind w:firstLine="300"/>
        <w:rPr>
          <w:b/>
          <w:bCs/>
        </w:rPr>
      </w:pPr>
      <w:r w:rsidRPr="00E02223">
        <w:rPr>
          <w:b/>
          <w:bCs/>
        </w:rPr>
        <w:t>Нафаня.</w:t>
      </w:r>
    </w:p>
    <w:p w:rsidR="00054A39" w:rsidRDefault="00054A39" w:rsidP="000C2204">
      <w:pPr>
        <w:pStyle w:val="NormalWeb"/>
        <w:ind w:firstLine="300"/>
      </w:pPr>
      <w:r w:rsidRPr="00271B0B">
        <w:t xml:space="preserve">Чего я хочу?.. Да мне ребята почти как родственники. Сколько я их огрызков из-за батарей вытащил, сколько звонков прослушал, сколько раз на контрольных волновался и журнал классный прятал, свет раньше времени выключал. Все вместе с вами испробовал: и </w:t>
      </w:r>
      <w:r>
        <w:t>по лестницам</w:t>
      </w:r>
      <w:r w:rsidRPr="00271B0B">
        <w:t xml:space="preserve"> катался, и курить начинал, бросил, правда. И говорить по-вашему могу, и танцевать!</w:t>
      </w:r>
    </w:p>
    <w:p w:rsidR="00054A39" w:rsidRPr="00271B0B" w:rsidRDefault="00054A39" w:rsidP="000C2204">
      <w:pPr>
        <w:pStyle w:val="NormalWeb"/>
        <w:ind w:firstLine="300"/>
      </w:pPr>
      <w:r w:rsidRPr="00271B0B">
        <w:t>Но только я волнуюсь за вас. Впереди у вас еще целый учебный год! Пусть он будет для вас счастливым, принесет только хорошие отметки. Привет от нечистой силы!</w:t>
      </w:r>
      <w:r>
        <w:t xml:space="preserve"> С праздником вас, ребята! А пришел я сюда посмотреть на самых маленьких учеников, которые впервые перешагнули порог нашей школы, на будущих первоклассниц! О! Вижу их, вижу! Они такие маленькие, такие хорошенькие!</w:t>
      </w:r>
    </w:p>
    <w:p w:rsidR="00054A39" w:rsidRDefault="00054A39" w:rsidP="000C2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1:</w:t>
      </w:r>
      <w:r w:rsidRPr="007B2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Спасибо, Нафаня! Да, мы с</w:t>
      </w:r>
      <w:r w:rsidRPr="007B2E60">
        <w:rPr>
          <w:rFonts w:ascii="Times New Roman" w:hAnsi="Times New Roman" w:cs="Times New Roman"/>
          <w:sz w:val="24"/>
          <w:szCs w:val="24"/>
        </w:rPr>
        <w:t xml:space="preserve">егодня  в нашу  школьную  семью </w:t>
      </w:r>
      <w:r>
        <w:rPr>
          <w:rFonts w:ascii="Times New Roman" w:hAnsi="Times New Roman" w:cs="Times New Roman"/>
          <w:sz w:val="24"/>
          <w:szCs w:val="24"/>
        </w:rPr>
        <w:t xml:space="preserve"> принимаем  новое   п</w:t>
      </w:r>
      <w:r w:rsidRPr="007B2E60">
        <w:rPr>
          <w:rFonts w:ascii="Times New Roman" w:hAnsi="Times New Roman" w:cs="Times New Roman"/>
          <w:sz w:val="24"/>
          <w:szCs w:val="24"/>
        </w:rPr>
        <w:t xml:space="preserve">околение </w:t>
      </w:r>
      <w:r>
        <w:rPr>
          <w:rFonts w:ascii="Times New Roman" w:hAnsi="Times New Roman" w:cs="Times New Roman"/>
          <w:sz w:val="24"/>
          <w:szCs w:val="24"/>
        </w:rPr>
        <w:t xml:space="preserve"> перво</w:t>
      </w:r>
      <w:r w:rsidRPr="007B2E60">
        <w:rPr>
          <w:rFonts w:ascii="Times New Roman" w:hAnsi="Times New Roman" w:cs="Times New Roman"/>
          <w:sz w:val="24"/>
          <w:szCs w:val="24"/>
        </w:rPr>
        <w:t>классников.</w:t>
      </w:r>
    </w:p>
    <w:p w:rsidR="00054A39" w:rsidRPr="007B2E60" w:rsidRDefault="00054A39" w:rsidP="002B5C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2B5CEF">
        <w:rPr>
          <w:rFonts w:ascii="Times New Roman" w:hAnsi="Times New Roman" w:cs="Times New Roman"/>
          <w:i/>
          <w:iCs/>
          <w:sz w:val="24"/>
          <w:szCs w:val="24"/>
        </w:rPr>
        <w:t>песенка первоклассницы)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7B2E60">
        <w:rPr>
          <w:rFonts w:ascii="Times New Roman" w:hAnsi="Times New Roman" w:cs="Times New Roman"/>
          <w:sz w:val="24"/>
          <w:szCs w:val="24"/>
        </w:rPr>
        <w:t xml:space="preserve">  </w:t>
      </w:r>
      <w:r w:rsidRPr="00AE6296">
        <w:rPr>
          <w:rStyle w:val="Strong"/>
          <w:rFonts w:ascii="Times New Roman" w:hAnsi="Times New Roman" w:cs="Times New Roman"/>
          <w:sz w:val="24"/>
          <w:szCs w:val="24"/>
        </w:rPr>
        <w:t>Ведущий 2</w:t>
      </w:r>
      <w:r>
        <w:rPr>
          <w:rStyle w:val="Strong"/>
          <w:rFonts w:ascii="Times New Roman" w:hAnsi="Times New Roman" w:cs="Times New Roman"/>
          <w:sz w:val="24"/>
          <w:szCs w:val="24"/>
        </w:rPr>
        <w:t xml:space="preserve">:   </w:t>
      </w:r>
      <w:r w:rsidRPr="0045250A">
        <w:rPr>
          <w:rFonts w:ascii="Times New Roman" w:hAnsi="Times New Roman" w:cs="Times New Roman"/>
          <w:sz w:val="24"/>
          <w:szCs w:val="24"/>
        </w:rPr>
        <w:t xml:space="preserve"> Был  вчера  ещё просто ребёнком-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45250A">
        <w:rPr>
          <w:rFonts w:ascii="Times New Roman" w:hAnsi="Times New Roman" w:cs="Times New Roman"/>
          <w:sz w:val="24"/>
          <w:szCs w:val="24"/>
        </w:rPr>
        <w:t xml:space="preserve">                              Ничего не поделаешь тут.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45250A">
        <w:rPr>
          <w:rFonts w:ascii="Times New Roman" w:hAnsi="Times New Roman" w:cs="Times New Roman"/>
          <w:sz w:val="24"/>
          <w:szCs w:val="24"/>
        </w:rPr>
        <w:t xml:space="preserve">                              Называли  тебя  дошколёнком,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45250A">
        <w:rPr>
          <w:rFonts w:ascii="Times New Roman" w:hAnsi="Times New Roman" w:cs="Times New Roman"/>
          <w:sz w:val="24"/>
          <w:szCs w:val="24"/>
        </w:rPr>
        <w:t xml:space="preserve">                              А теперь первоклашкой  зовут.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45250A">
        <w:rPr>
          <w:rFonts w:ascii="Times New Roman" w:hAnsi="Times New Roman" w:cs="Times New Roman"/>
          <w:sz w:val="24"/>
          <w:szCs w:val="24"/>
        </w:rPr>
        <w:t xml:space="preserve">                              Первоклашка-первоклассник!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45250A">
        <w:rPr>
          <w:rFonts w:ascii="Times New Roman" w:hAnsi="Times New Roman" w:cs="Times New Roman"/>
          <w:sz w:val="24"/>
          <w:szCs w:val="24"/>
        </w:rPr>
        <w:t xml:space="preserve">                              У тебя  сегодня праздник.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45250A">
        <w:rPr>
          <w:rFonts w:ascii="Times New Roman" w:hAnsi="Times New Roman" w:cs="Times New Roman"/>
          <w:sz w:val="24"/>
          <w:szCs w:val="24"/>
        </w:rPr>
        <w:t xml:space="preserve">                              Это праздник в  осеннем сиянии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45250A">
        <w:rPr>
          <w:rFonts w:ascii="Times New Roman" w:hAnsi="Times New Roman" w:cs="Times New Roman"/>
          <w:sz w:val="24"/>
          <w:szCs w:val="24"/>
        </w:rPr>
        <w:t xml:space="preserve">                              К нам идёт по коврам  расписным.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45250A">
        <w:rPr>
          <w:rFonts w:ascii="Times New Roman" w:hAnsi="Times New Roman" w:cs="Times New Roman"/>
          <w:sz w:val="24"/>
          <w:szCs w:val="24"/>
        </w:rPr>
        <w:t xml:space="preserve">                              Кладовые с богатствами знаний</w:t>
      </w:r>
    </w:p>
    <w:p w:rsidR="00054A39" w:rsidRPr="0045250A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45250A">
        <w:rPr>
          <w:rFonts w:ascii="Times New Roman" w:hAnsi="Times New Roman" w:cs="Times New Roman"/>
          <w:sz w:val="24"/>
          <w:szCs w:val="24"/>
        </w:rPr>
        <w:t xml:space="preserve">                              Открывая  ключом  золотым. </w:t>
      </w:r>
    </w:p>
    <w:p w:rsidR="00054A39" w:rsidRPr="007B2E60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AE6296">
        <w:rPr>
          <w:rStyle w:val="Strong"/>
          <w:rFonts w:ascii="Times New Roman" w:hAnsi="Times New Roman" w:cs="Times New Roman"/>
          <w:sz w:val="24"/>
          <w:szCs w:val="24"/>
        </w:rPr>
        <w:t> </w:t>
      </w:r>
      <w:r w:rsidRPr="00AE62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2E60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</w:rPr>
        <w:t>Ведущий 1:</w:t>
      </w:r>
      <w:r w:rsidRPr="007B2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Слово первоклассникам</w:t>
      </w:r>
      <w:r w:rsidRPr="007B2E60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054A39" w:rsidRPr="00563613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(</w:t>
      </w:r>
      <w:r w:rsidRPr="00563613">
        <w:rPr>
          <w:rFonts w:ascii="Times New Roman" w:hAnsi="Times New Roman" w:cs="Times New Roman"/>
          <w:i/>
          <w:iCs/>
          <w:sz w:val="24"/>
          <w:szCs w:val="24"/>
        </w:rPr>
        <w:t>первоклассники  читают стихи</w:t>
      </w:r>
      <w:r w:rsidRPr="00563613">
        <w:rPr>
          <w:rFonts w:ascii="Times New Roman" w:hAnsi="Times New Roman" w:cs="Times New Roman"/>
          <w:sz w:val="24"/>
          <w:szCs w:val="24"/>
        </w:rPr>
        <w:t>)</w:t>
      </w:r>
    </w:p>
    <w:p w:rsidR="00054A39" w:rsidRPr="00563613" w:rsidRDefault="00054A39" w:rsidP="000C2204">
      <w:pPr>
        <w:pStyle w:val="ListParagraph"/>
        <w:numPr>
          <w:ilvl w:val="0"/>
          <w:numId w:val="1"/>
        </w:num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Принимает  часто  школа </w:t>
      </w:r>
    </w:p>
    <w:p w:rsidR="00054A39" w:rsidRPr="0056361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63613">
        <w:rPr>
          <w:rFonts w:ascii="Times New Roman" w:hAnsi="Times New Roman" w:cs="Times New Roman"/>
          <w:sz w:val="24"/>
          <w:szCs w:val="24"/>
        </w:rPr>
        <w:t>Ребятишек в первый  класс.</w:t>
      </w:r>
    </w:p>
    <w:p w:rsidR="00054A39" w:rsidRPr="0056361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63613">
        <w:rPr>
          <w:rFonts w:ascii="Times New Roman" w:hAnsi="Times New Roman" w:cs="Times New Roman"/>
          <w:sz w:val="24"/>
          <w:szCs w:val="24"/>
        </w:rPr>
        <w:t>Но сегодня  день  особый-</w:t>
      </w:r>
    </w:p>
    <w:p w:rsidR="00054A39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63613">
        <w:rPr>
          <w:rFonts w:ascii="Times New Roman" w:hAnsi="Times New Roman" w:cs="Times New Roman"/>
          <w:sz w:val="24"/>
          <w:szCs w:val="24"/>
        </w:rPr>
        <w:t>Мы  пришли, встречайте нас!</w:t>
      </w:r>
    </w:p>
    <w:p w:rsidR="00054A39" w:rsidRPr="00694FD8" w:rsidRDefault="00054A39" w:rsidP="00694FD8">
      <w:pPr>
        <w:pStyle w:val="ListParagraph"/>
        <w:numPr>
          <w:ilvl w:val="0"/>
          <w:numId w:val="1"/>
        </w:num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D207F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Здравствуй, школа!</w:t>
      </w:r>
    </w:p>
    <w:p w:rsidR="00054A39" w:rsidRDefault="00054A39" w:rsidP="00694FD8">
      <w:pPr>
        <w:pStyle w:val="ListParagraph"/>
        <w:tabs>
          <w:tab w:val="left" w:pos="2070"/>
        </w:tabs>
        <w:ind w:left="2062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94FD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Первый класс! Не узнать сегодня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нас!</w:t>
      </w:r>
    </w:p>
    <w:p w:rsidR="00054A39" w:rsidRPr="00694FD8" w:rsidRDefault="00054A39" w:rsidP="00694FD8">
      <w:pPr>
        <w:pStyle w:val="ListParagraph"/>
        <w:tabs>
          <w:tab w:val="left" w:pos="2070"/>
        </w:tabs>
        <w:ind w:left="2062"/>
        <w:rPr>
          <w:rFonts w:ascii="Times New Roman" w:hAnsi="Times New Roman" w:cs="Times New Roman"/>
          <w:sz w:val="24"/>
          <w:szCs w:val="24"/>
        </w:rPr>
      </w:pPr>
    </w:p>
    <w:p w:rsidR="00054A39" w:rsidRPr="00694FD8" w:rsidRDefault="00054A39" w:rsidP="00694FD8">
      <w:pPr>
        <w:pStyle w:val="ListParagraph"/>
        <w:numPr>
          <w:ilvl w:val="0"/>
          <w:numId w:val="4"/>
        </w:numPr>
        <w:tabs>
          <w:tab w:val="left" w:pos="2070"/>
        </w:tabs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94FD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Месяц-два тому назад мы ходили в детский сад, </w:t>
      </w:r>
    </w:p>
    <w:p w:rsidR="00054A39" w:rsidRDefault="00054A39" w:rsidP="00694FD8">
      <w:pPr>
        <w:tabs>
          <w:tab w:val="left" w:pos="2070"/>
        </w:tabs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  <w:r w:rsidRPr="00694FD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Много пили, много ели, очень вырасти хотели.</w:t>
      </w:r>
    </w:p>
    <w:p w:rsidR="00054A39" w:rsidRPr="00694FD8" w:rsidRDefault="00054A39" w:rsidP="00694FD8">
      <w:pPr>
        <w:tabs>
          <w:tab w:val="left" w:pos="2070"/>
        </w:tabs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2. </w:t>
      </w:r>
      <w:r w:rsidRPr="00694FD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Оставайтесь, к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уклы </w:t>
      </w:r>
      <w:r w:rsidRPr="00694FD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дома, </w:t>
      </w:r>
    </w:p>
    <w:p w:rsidR="00054A39" w:rsidRPr="00694FD8" w:rsidRDefault="00054A39" w:rsidP="00694FD8">
      <w:pPr>
        <w:tabs>
          <w:tab w:val="left" w:pos="2070"/>
        </w:tabs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Pr="00694FD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Ухожу учиться в школу, </w:t>
      </w:r>
    </w:p>
    <w:p w:rsidR="00054A39" w:rsidRPr="00694FD8" w:rsidRDefault="00054A39" w:rsidP="00694FD8">
      <w:pPr>
        <w:tabs>
          <w:tab w:val="left" w:pos="2070"/>
        </w:tabs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Pr="00694FD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Некогда теперь играть, </w:t>
      </w:r>
    </w:p>
    <w:p w:rsidR="00054A39" w:rsidRPr="00694FD8" w:rsidRDefault="00054A39" w:rsidP="00694FD8">
      <w:pPr>
        <w:tabs>
          <w:tab w:val="left" w:pos="2070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Pr="00694FD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Книжки буду я читать!</w:t>
      </w:r>
    </w:p>
    <w:p w:rsidR="00054A39" w:rsidRPr="006A695E" w:rsidRDefault="00054A39" w:rsidP="000C2204">
      <w:pPr>
        <w:pStyle w:val="ListParagraph"/>
        <w:tabs>
          <w:tab w:val="left" w:pos="2070"/>
        </w:tabs>
        <w:ind w:left="2705"/>
        <w:rPr>
          <w:rFonts w:ascii="Times New Roman" w:hAnsi="Times New Roman" w:cs="Times New Roman"/>
          <w:sz w:val="24"/>
          <w:szCs w:val="24"/>
        </w:rPr>
      </w:pPr>
    </w:p>
    <w:p w:rsidR="00054A39" w:rsidRPr="00E61BDB" w:rsidRDefault="00054A39" w:rsidP="00694FD8">
      <w:pPr>
        <w:pStyle w:val="ListParagraph"/>
        <w:numPr>
          <w:ilvl w:val="0"/>
          <w:numId w:val="3"/>
        </w:num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E61BDB">
        <w:rPr>
          <w:rFonts w:ascii="Times New Roman" w:hAnsi="Times New Roman" w:cs="Times New Roman"/>
          <w:sz w:val="24"/>
          <w:szCs w:val="24"/>
        </w:rPr>
        <w:t xml:space="preserve">Книги  будут  у меня </w:t>
      </w:r>
    </w:p>
    <w:p w:rsidR="00054A39" w:rsidRPr="0056361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63613">
        <w:rPr>
          <w:rFonts w:ascii="Times New Roman" w:hAnsi="Times New Roman" w:cs="Times New Roman"/>
          <w:sz w:val="24"/>
          <w:szCs w:val="24"/>
        </w:rPr>
        <w:t>Толстые-претолстые,</w:t>
      </w:r>
    </w:p>
    <w:p w:rsidR="00054A39" w:rsidRPr="0056361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63613">
        <w:rPr>
          <w:rFonts w:ascii="Times New Roman" w:hAnsi="Times New Roman" w:cs="Times New Roman"/>
          <w:sz w:val="24"/>
          <w:szCs w:val="24"/>
        </w:rPr>
        <w:t>Прочитаю-буду знать</w:t>
      </w:r>
    </w:p>
    <w:p w:rsidR="00054A39" w:rsidRPr="0056361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63613">
        <w:rPr>
          <w:rFonts w:ascii="Times New Roman" w:hAnsi="Times New Roman" w:cs="Times New Roman"/>
          <w:sz w:val="24"/>
          <w:szCs w:val="24"/>
        </w:rPr>
        <w:t>Всё, что знают взрослые!</w:t>
      </w:r>
    </w:p>
    <w:p w:rsidR="00054A39" w:rsidRPr="0089546C" w:rsidRDefault="00054A39" w:rsidP="00694FD8">
      <w:pPr>
        <w:pStyle w:val="ListParagraph"/>
        <w:numPr>
          <w:ilvl w:val="0"/>
          <w:numId w:val="3"/>
        </w:num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89546C">
        <w:rPr>
          <w:rFonts w:ascii="Times New Roman" w:hAnsi="Times New Roman" w:cs="Times New Roman"/>
          <w:sz w:val="24"/>
          <w:szCs w:val="24"/>
        </w:rPr>
        <w:t>До свидания, игрушки:</w:t>
      </w:r>
    </w:p>
    <w:p w:rsidR="00054A39" w:rsidRPr="0056361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63613">
        <w:rPr>
          <w:rFonts w:ascii="Times New Roman" w:hAnsi="Times New Roman" w:cs="Times New Roman"/>
          <w:sz w:val="24"/>
          <w:szCs w:val="24"/>
        </w:rPr>
        <w:t>Мишки и карандаши.</w:t>
      </w:r>
    </w:p>
    <w:p w:rsidR="00054A39" w:rsidRPr="0056361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63613">
        <w:rPr>
          <w:rFonts w:ascii="Times New Roman" w:hAnsi="Times New Roman" w:cs="Times New Roman"/>
          <w:sz w:val="24"/>
          <w:szCs w:val="24"/>
        </w:rPr>
        <w:t>Стали  мы теперь большие-</w:t>
      </w:r>
    </w:p>
    <w:p w:rsidR="00054A39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63613">
        <w:rPr>
          <w:rFonts w:ascii="Times New Roman" w:hAnsi="Times New Roman" w:cs="Times New Roman"/>
          <w:sz w:val="24"/>
          <w:szCs w:val="24"/>
        </w:rPr>
        <w:t>Мы уже не  малыши!</w:t>
      </w:r>
    </w:p>
    <w:p w:rsidR="00054A39" w:rsidRPr="00A36318" w:rsidRDefault="00054A39" w:rsidP="00A36318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A36318">
        <w:rPr>
          <w:rFonts w:ascii="Times New Roman" w:hAnsi="Times New Roman" w:cs="Times New Roman"/>
          <w:b/>
          <w:bCs/>
          <w:sz w:val="24"/>
          <w:szCs w:val="24"/>
        </w:rPr>
        <w:t>Все   вместе:</w:t>
      </w:r>
      <w:r w:rsidRPr="00A36318">
        <w:rPr>
          <w:rFonts w:ascii="Times New Roman" w:hAnsi="Times New Roman" w:cs="Times New Roman"/>
          <w:sz w:val="24"/>
          <w:szCs w:val="24"/>
        </w:rPr>
        <w:t xml:space="preserve">         Первый класс! Первый класс!</w:t>
      </w:r>
    </w:p>
    <w:p w:rsidR="00054A39" w:rsidRPr="0056361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63613">
        <w:rPr>
          <w:rFonts w:ascii="Times New Roman" w:hAnsi="Times New Roman" w:cs="Times New Roman"/>
          <w:sz w:val="24"/>
          <w:szCs w:val="24"/>
        </w:rPr>
        <w:t>Принимай скорее  нас!</w:t>
      </w:r>
    </w:p>
    <w:p w:rsidR="00054A39" w:rsidRPr="0056361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63613">
        <w:rPr>
          <w:rFonts w:ascii="Times New Roman" w:hAnsi="Times New Roman" w:cs="Times New Roman"/>
          <w:sz w:val="24"/>
          <w:szCs w:val="24"/>
        </w:rPr>
        <w:t>Обещаем  вам  учиться-</w:t>
      </w:r>
    </w:p>
    <w:p w:rsidR="00054A39" w:rsidRDefault="00054A39" w:rsidP="000C2204">
      <w:pPr>
        <w:tabs>
          <w:tab w:val="left" w:pos="5385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6361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63613">
        <w:rPr>
          <w:rFonts w:ascii="Times New Roman" w:hAnsi="Times New Roman" w:cs="Times New Roman"/>
          <w:sz w:val="24"/>
          <w:szCs w:val="24"/>
        </w:rPr>
        <w:t>Нами  будете  гордиться!</w:t>
      </w:r>
      <w:r w:rsidRPr="0056361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054A39" w:rsidRDefault="00054A39" w:rsidP="000C2204">
      <w:pPr>
        <w:tabs>
          <w:tab w:val="left" w:pos="5385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54A39" w:rsidRPr="009B45F9" w:rsidRDefault="00054A39" w:rsidP="009B45F9">
      <w:pPr>
        <w:tabs>
          <w:tab w:val="left" w:pos="5385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B45F9">
        <w:rPr>
          <w:rFonts w:ascii="Times New Roman" w:hAnsi="Times New Roman" w:cs="Times New Roman"/>
          <w:i/>
          <w:iCs/>
          <w:sz w:val="24"/>
          <w:szCs w:val="24"/>
        </w:rPr>
        <w:t>(песенка про первую учительницу)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1: </w:t>
      </w:r>
    </w:p>
    <w:p w:rsidR="00054A39" w:rsidRPr="00C97735" w:rsidRDefault="00054A39" w:rsidP="000C2204">
      <w:pPr>
        <w:pStyle w:val="NormalWeb"/>
      </w:pPr>
      <w:r w:rsidRPr="00C97735">
        <w:t xml:space="preserve">Елена </w:t>
      </w:r>
      <w:r>
        <w:t xml:space="preserve">Алексеевна! </w:t>
      </w:r>
      <w:r w:rsidRPr="00C97735">
        <w:t xml:space="preserve">Сегодня для вас очень волнующий и знаменательный день - вы принимаете новый класс! С этими ребятами Вам предстоит пройти 4 года вместе по Дороге знаний! </w:t>
      </w:r>
    </w:p>
    <w:p w:rsidR="00054A39" w:rsidRPr="00C97735" w:rsidRDefault="00054A39" w:rsidP="000C2204">
      <w:pPr>
        <w:pStyle w:val="NormalWeb"/>
      </w:pPr>
      <w:r w:rsidRPr="00C97735">
        <w:t xml:space="preserve">Дорогие ребята, первоклассники, Елена </w:t>
      </w:r>
      <w:r>
        <w:t xml:space="preserve">Алексеевна </w:t>
      </w:r>
      <w:r w:rsidRPr="00C97735">
        <w:t xml:space="preserve">будет вас учить грамоте, добру и справедливости, а сейчас она скажет несколько слов в адрес приветствия. </w:t>
      </w:r>
    </w:p>
    <w:p w:rsidR="00054A39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AE6296">
        <w:rPr>
          <w:rStyle w:val="Strong"/>
          <w:rFonts w:ascii="Times New Roman" w:hAnsi="Times New Roman" w:cs="Times New Roman"/>
          <w:sz w:val="24"/>
          <w:szCs w:val="24"/>
        </w:rPr>
        <w:t>Ведущий 2</w:t>
      </w:r>
      <w:r>
        <w:rPr>
          <w:rStyle w:val="Strong"/>
          <w:rFonts w:ascii="Times New Roman" w:hAnsi="Times New Roman" w:cs="Times New Roman"/>
          <w:sz w:val="24"/>
          <w:szCs w:val="24"/>
        </w:rPr>
        <w:t xml:space="preserve">:  </w:t>
      </w:r>
      <w:r w:rsidRPr="00862E94">
        <w:rPr>
          <w:rFonts w:ascii="Times New Roman" w:hAnsi="Times New Roman" w:cs="Times New Roman"/>
          <w:sz w:val="24"/>
          <w:szCs w:val="24"/>
        </w:rPr>
        <w:t xml:space="preserve">Слово  предоставляется  первой  учительнице </w:t>
      </w:r>
      <w:r>
        <w:rPr>
          <w:rFonts w:ascii="Times New Roman" w:hAnsi="Times New Roman" w:cs="Times New Roman"/>
          <w:sz w:val="24"/>
          <w:szCs w:val="24"/>
        </w:rPr>
        <w:t>– Царегородцевой Елене Алексеевне</w:t>
      </w:r>
      <w:r w:rsidRPr="00862E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A39" w:rsidRDefault="00054A39" w:rsidP="000C2204">
      <w:pPr>
        <w:pStyle w:val="NormalWeb"/>
      </w:pPr>
      <w:r w:rsidRPr="00C97735">
        <w:rPr>
          <w:rStyle w:val="Strong"/>
        </w:rPr>
        <w:t>Ведущий</w:t>
      </w:r>
      <w:r>
        <w:rPr>
          <w:rStyle w:val="Strong"/>
        </w:rPr>
        <w:t xml:space="preserve"> 1</w:t>
      </w:r>
      <w:r w:rsidRPr="00C97735">
        <w:rPr>
          <w:rStyle w:val="Strong"/>
        </w:rPr>
        <w:t xml:space="preserve">: </w:t>
      </w:r>
      <w:r w:rsidRPr="00C97735">
        <w:t xml:space="preserve">К вам, дорогие первоклассники, обращаются родители. Слово предоставляется </w:t>
      </w:r>
      <w:r>
        <w:t>Захаровой Татьяне Павловне ..</w:t>
      </w:r>
      <w:r w:rsidRPr="00C97735">
        <w:t>.</w:t>
      </w:r>
    </w:p>
    <w:p w:rsidR="00054A39" w:rsidRDefault="00054A39" w:rsidP="000C2204">
      <w:pPr>
        <w:rPr>
          <w:rFonts w:ascii="Times New Roman" w:hAnsi="Times New Roman" w:cs="Times New Roman"/>
          <w:lang w:eastAsia="ru-RU"/>
        </w:rPr>
      </w:pPr>
      <w:r w:rsidRPr="00AE6296">
        <w:rPr>
          <w:rStyle w:val="Strong"/>
          <w:rFonts w:ascii="Times New Roman" w:hAnsi="Times New Roman" w:cs="Times New Roman"/>
          <w:sz w:val="24"/>
          <w:szCs w:val="24"/>
        </w:rPr>
        <w:t>Ведущий 2</w:t>
      </w:r>
      <w:r w:rsidRPr="00A1060D">
        <w:rPr>
          <w:rFonts w:ascii="Times New Roman" w:hAnsi="Times New Roman" w:cs="Times New Roman"/>
          <w:b/>
          <w:bCs/>
          <w:sz w:val="24"/>
          <w:szCs w:val="24"/>
        </w:rPr>
        <w:t xml:space="preserve">: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>В в</w:t>
      </w:r>
      <w:r w:rsidRPr="00A1060D">
        <w:rPr>
          <w:rFonts w:ascii="Times New Roman" w:hAnsi="Times New Roman" w:cs="Times New Roman"/>
          <w:sz w:val="24"/>
          <w:szCs w:val="24"/>
          <w:lang w:eastAsia="ru-RU"/>
        </w:rPr>
        <w:t>аших новеньких пор</w:t>
      </w:r>
      <w:r>
        <w:rPr>
          <w:rFonts w:ascii="Times New Roman" w:hAnsi="Times New Roman" w:cs="Times New Roman"/>
          <w:sz w:val="24"/>
          <w:szCs w:val="24"/>
          <w:lang w:eastAsia="ru-RU"/>
        </w:rPr>
        <w:t>тфелях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Книжки новые лежат.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Будете </w:t>
      </w:r>
      <w:r w:rsidRPr="00A1060D">
        <w:rPr>
          <w:rFonts w:ascii="Times New Roman" w:hAnsi="Times New Roman" w:cs="Times New Roman"/>
          <w:sz w:val="24"/>
          <w:szCs w:val="24"/>
          <w:lang w:eastAsia="ru-RU"/>
        </w:rPr>
        <w:t xml:space="preserve"> учиться в школе,</w:t>
      </w:r>
      <w:r w:rsidRPr="00A106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D1810">
        <w:rPr>
          <w:rFonts w:ascii="Times New Roman" w:hAnsi="Times New Roman" w:cs="Times New Roman"/>
          <w:sz w:val="24"/>
          <w:szCs w:val="24"/>
          <w:lang w:eastAsia="ru-RU"/>
        </w:rPr>
        <w:t>До свиданья, детский сад</w:t>
      </w:r>
      <w:r w:rsidRPr="003D1810">
        <w:rPr>
          <w:rFonts w:ascii="Times New Roman" w:hAnsi="Times New Roman" w:cs="Times New Roman"/>
          <w:lang w:eastAsia="ru-RU"/>
        </w:rPr>
        <w:t>!</w:t>
      </w:r>
    </w:p>
    <w:p w:rsidR="00054A39" w:rsidRPr="003D1810" w:rsidRDefault="00054A39" w:rsidP="000C2204">
      <w:pPr>
        <w:rPr>
          <w:rFonts w:ascii="Times New Roman" w:hAnsi="Times New Roman" w:cs="Times New Roman"/>
          <w:sz w:val="24"/>
          <w:szCs w:val="24"/>
        </w:rPr>
      </w:pPr>
      <w:r w:rsidRPr="003D1810">
        <w:rPr>
          <w:rFonts w:ascii="Times New Roman" w:hAnsi="Times New Roman" w:cs="Times New Roman"/>
          <w:lang w:eastAsia="ru-RU"/>
        </w:rPr>
        <w:br/>
      </w:r>
      <w:r w:rsidRPr="003D1810">
        <w:rPr>
          <w:rStyle w:val="Strong"/>
          <w:rFonts w:ascii="Times New Roman" w:hAnsi="Times New Roman" w:cs="Times New Roman"/>
          <w:sz w:val="24"/>
          <w:szCs w:val="24"/>
        </w:rPr>
        <w:t xml:space="preserve">Ведущий 1: </w:t>
      </w:r>
      <w:r w:rsidRPr="003D1810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Слово предоставляется</w:t>
      </w:r>
      <w: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заведующей детским садом Цыганковой Татьяне Викторовне и</w:t>
      </w:r>
      <w:r w:rsidRPr="003D1810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детям из детского сада, которые пришли поздравить наших пероклассниц.</w:t>
      </w:r>
    </w:p>
    <w:p w:rsidR="00054A39" w:rsidRPr="00C97735" w:rsidRDefault="00054A39" w:rsidP="000C2204">
      <w:pPr>
        <w:pStyle w:val="NormalWeb"/>
      </w:pPr>
      <w:r>
        <w:rPr>
          <w:rStyle w:val="Strong"/>
        </w:rPr>
        <w:t xml:space="preserve">Ведущий 2:  </w:t>
      </w:r>
      <w:r w:rsidRPr="00C97735">
        <w:t xml:space="preserve">В это сентябрьское утро свои поздравления адресуют почетные гости нашего праздника: </w:t>
      </w:r>
    </w:p>
    <w:p w:rsidR="00054A39" w:rsidRPr="00C97735" w:rsidRDefault="00054A39" w:rsidP="000C2204">
      <w:pPr>
        <w:pStyle w:val="NormalWeb"/>
      </w:pPr>
      <w:r w:rsidRPr="00C97735">
        <w:t xml:space="preserve">Слово предоставляется…. </w:t>
      </w:r>
    </w:p>
    <w:p w:rsidR="00054A39" w:rsidRDefault="00054A39" w:rsidP="000C2204">
      <w:pPr>
        <w:pStyle w:val="NormalWeb"/>
        <w:rPr>
          <w:rStyle w:val="Emphasis"/>
          <w:b/>
          <w:bCs/>
        </w:rPr>
      </w:pPr>
      <w:r w:rsidRPr="00C97735">
        <w:rPr>
          <w:rStyle w:val="Emphasis"/>
          <w:b/>
          <w:bCs/>
        </w:rPr>
        <w:t>Слово гостям.</w:t>
      </w:r>
    </w:p>
    <w:p w:rsidR="00054A39" w:rsidRPr="007C4F7E" w:rsidRDefault="00054A39" w:rsidP="000C2204">
      <w:pPr>
        <w:pStyle w:val="NormalWeb"/>
        <w:jc w:val="center"/>
        <w:rPr>
          <w:i/>
          <w:iCs/>
        </w:rPr>
      </w:pPr>
      <w:r>
        <w:rPr>
          <w:rStyle w:val="Emphasis"/>
        </w:rPr>
        <w:t>(под музыку «На недельку до второго…» появляется почтальон Печкин)</w:t>
      </w:r>
    </w:p>
    <w:p w:rsidR="00054A39" w:rsidRPr="00170E40" w:rsidRDefault="00054A39" w:rsidP="000C2204">
      <w:pPr>
        <w:pStyle w:val="NormalWeb"/>
        <w:ind w:firstLine="300"/>
      </w:pPr>
      <w:r w:rsidRPr="00170E40">
        <w:rPr>
          <w:b/>
          <w:bCs/>
        </w:rPr>
        <w:t xml:space="preserve">  Печкин</w:t>
      </w:r>
      <w:r w:rsidRPr="00170E40">
        <w:t xml:space="preserve"> </w:t>
      </w:r>
    </w:p>
    <w:p w:rsidR="00054A39" w:rsidRPr="00170E40" w:rsidRDefault="00054A39" w:rsidP="000C2204">
      <w:pPr>
        <w:pStyle w:val="NormalWeb"/>
        <w:ind w:firstLine="300"/>
      </w:pPr>
      <w:r w:rsidRPr="00170E40">
        <w:t>Позвольте! Разрешите пройти. Телеграммы в школу мне нуж</w:t>
      </w:r>
      <w:r>
        <w:t>но отнести! Ведь это школа</w:t>
      </w:r>
      <w:r w:rsidRPr="00170E40">
        <w:t>?</w:t>
      </w:r>
    </w:p>
    <w:p w:rsidR="00054A39" w:rsidRPr="00AC3785" w:rsidRDefault="00054A39" w:rsidP="000C2204">
      <w:pPr>
        <w:pStyle w:val="NormalWeb"/>
        <w:ind w:firstLine="300"/>
        <w:rPr>
          <w:b/>
          <w:bCs/>
        </w:rPr>
      </w:pPr>
      <w:r>
        <w:rPr>
          <w:b/>
          <w:bCs/>
        </w:rPr>
        <w:t>В</w:t>
      </w:r>
      <w:r w:rsidRPr="00AC3785">
        <w:rPr>
          <w:b/>
          <w:bCs/>
        </w:rPr>
        <w:t>едущий</w:t>
      </w:r>
      <w:r>
        <w:rPr>
          <w:b/>
          <w:bCs/>
        </w:rPr>
        <w:t>1:</w:t>
      </w:r>
    </w:p>
    <w:p w:rsidR="00054A39" w:rsidRPr="00170E40" w:rsidRDefault="00054A39" w:rsidP="000C2204">
      <w:pPr>
        <w:pStyle w:val="NormalWeb"/>
        <w:ind w:firstLine="300"/>
      </w:pPr>
      <w:r w:rsidRPr="00170E40">
        <w:t>Да.</w:t>
      </w:r>
    </w:p>
    <w:p w:rsidR="00054A39" w:rsidRPr="00AC3785" w:rsidRDefault="00054A39" w:rsidP="000C2204">
      <w:pPr>
        <w:pStyle w:val="NormalWeb"/>
        <w:ind w:firstLine="300"/>
        <w:rPr>
          <w:b/>
          <w:bCs/>
        </w:rPr>
      </w:pPr>
      <w:r w:rsidRPr="00AC3785">
        <w:rPr>
          <w:b/>
          <w:bCs/>
        </w:rPr>
        <w:t>Печкин.</w:t>
      </w:r>
    </w:p>
    <w:p w:rsidR="00054A39" w:rsidRPr="00170E40" w:rsidRDefault="00054A39" w:rsidP="000C2204">
      <w:pPr>
        <w:pStyle w:val="NormalWeb"/>
        <w:ind w:firstLine="300"/>
      </w:pPr>
      <w:r w:rsidRPr="00170E40">
        <w:t>В получении телеграмм распишитесь да скорей их ребятам прочтите.</w:t>
      </w:r>
    </w:p>
    <w:p w:rsidR="00054A39" w:rsidRPr="00AC3785" w:rsidRDefault="00054A39" w:rsidP="000C2204">
      <w:pPr>
        <w:pStyle w:val="NormalWeb"/>
        <w:ind w:firstLine="300"/>
        <w:rPr>
          <w:i/>
          <w:iCs/>
        </w:rPr>
      </w:pPr>
      <w:r w:rsidRPr="00AC3785">
        <w:rPr>
          <w:i/>
          <w:iCs/>
        </w:rPr>
        <w:t>Телеграммы зачитывают.</w:t>
      </w:r>
    </w:p>
    <w:p w:rsidR="00054A39" w:rsidRPr="00AC3785" w:rsidRDefault="00054A39" w:rsidP="000C2204">
      <w:pPr>
        <w:pStyle w:val="NormalWeb"/>
        <w:ind w:firstLine="300"/>
        <w:rPr>
          <w:b/>
          <w:bCs/>
        </w:rPr>
      </w:pPr>
      <w:r>
        <w:rPr>
          <w:b/>
          <w:bCs/>
        </w:rPr>
        <w:t>Ведущий 2:</w:t>
      </w:r>
    </w:p>
    <w:p w:rsidR="00054A39" w:rsidRPr="00170E40" w:rsidRDefault="00054A39" w:rsidP="000C2204">
      <w:pPr>
        <w:pStyle w:val="NormalWeb"/>
        <w:ind w:firstLine="300"/>
      </w:pPr>
      <w:r w:rsidRPr="00170E40">
        <w:t>"</w:t>
      </w:r>
      <w:r w:rsidRPr="00AC3785">
        <w:rPr>
          <w:i/>
          <w:iCs/>
        </w:rPr>
        <w:t>Ученики, плотнее закрывайте краны и не капайте на мозги учителям!"</w:t>
      </w:r>
      <w:r w:rsidRPr="00170E40">
        <w:t xml:space="preserve"> </w:t>
      </w:r>
      <w:r w:rsidRPr="00AC3785">
        <w:rPr>
          <w:i/>
          <w:iCs/>
        </w:rPr>
        <w:t>Водоканал</w:t>
      </w:r>
    </w:p>
    <w:p w:rsidR="00054A39" w:rsidRPr="00AC3785" w:rsidRDefault="00054A39" w:rsidP="000C2204">
      <w:pPr>
        <w:pStyle w:val="NormalWeb"/>
        <w:ind w:firstLine="300"/>
        <w:rPr>
          <w:b/>
          <w:bCs/>
        </w:rPr>
      </w:pPr>
      <w:r>
        <w:rPr>
          <w:b/>
          <w:bCs/>
        </w:rPr>
        <w:t xml:space="preserve"> Ведущий 1:</w:t>
      </w:r>
    </w:p>
    <w:p w:rsidR="00054A39" w:rsidRPr="00AC3785" w:rsidRDefault="00054A39" w:rsidP="000C2204">
      <w:pPr>
        <w:pStyle w:val="NormalWeb"/>
        <w:ind w:firstLine="300"/>
        <w:rPr>
          <w:i/>
          <w:iCs/>
        </w:rPr>
      </w:pPr>
      <w:r w:rsidRPr="00AC3785">
        <w:rPr>
          <w:i/>
          <w:iCs/>
        </w:rPr>
        <w:t>"Молодые педагоги! Не уверены — не обгоняйте старшеклассников по дороге в столовую!" ГАИ</w:t>
      </w:r>
    </w:p>
    <w:p w:rsidR="00054A39" w:rsidRPr="00AC3785" w:rsidRDefault="00054A39" w:rsidP="000C2204">
      <w:pPr>
        <w:pStyle w:val="NormalWeb"/>
        <w:ind w:firstLine="300"/>
        <w:rPr>
          <w:b/>
          <w:bCs/>
        </w:rPr>
      </w:pPr>
      <w:r>
        <w:rPr>
          <w:b/>
          <w:bCs/>
        </w:rPr>
        <w:t xml:space="preserve"> Ведущий 2:</w:t>
      </w:r>
    </w:p>
    <w:p w:rsidR="00054A39" w:rsidRPr="00AC3785" w:rsidRDefault="00054A39" w:rsidP="000C2204">
      <w:pPr>
        <w:pStyle w:val="NormalWeb"/>
        <w:ind w:firstLine="300"/>
        <w:rPr>
          <w:i/>
          <w:iCs/>
        </w:rPr>
      </w:pPr>
      <w:r w:rsidRPr="00170E40">
        <w:t>"</w:t>
      </w:r>
      <w:r w:rsidRPr="00AC3785">
        <w:rPr>
          <w:i/>
          <w:iCs/>
        </w:rPr>
        <w:t>Технический персонал школы! Бережнее относитесь к швабрам. Лес — наше богатство!" Минлеспром</w:t>
      </w:r>
    </w:p>
    <w:p w:rsidR="00054A39" w:rsidRPr="00AC3785" w:rsidRDefault="00054A39" w:rsidP="000C2204">
      <w:pPr>
        <w:pStyle w:val="NormalWeb"/>
        <w:ind w:firstLine="300"/>
        <w:rPr>
          <w:b/>
          <w:bCs/>
        </w:rPr>
      </w:pPr>
      <w:r>
        <w:rPr>
          <w:b/>
          <w:bCs/>
        </w:rPr>
        <w:t>Ведущий 1:</w:t>
      </w:r>
    </w:p>
    <w:p w:rsidR="00054A39" w:rsidRPr="00AC3785" w:rsidRDefault="00054A39" w:rsidP="000C2204">
      <w:pPr>
        <w:pStyle w:val="NormalWeb"/>
        <w:ind w:firstLine="300"/>
        <w:rPr>
          <w:i/>
          <w:iCs/>
        </w:rPr>
      </w:pPr>
      <w:r w:rsidRPr="00AC3785">
        <w:rPr>
          <w:i/>
          <w:iCs/>
        </w:rPr>
        <w:t xml:space="preserve">"Дети! Берегите хлебопродукты! Не вешайте лапшу на уши педагогов". </w:t>
      </w:r>
      <w:r>
        <w:rPr>
          <w:i/>
          <w:iCs/>
        </w:rPr>
        <w:t>Пекарня ООО а/с «Дражник»</w:t>
      </w:r>
    </w:p>
    <w:p w:rsidR="00054A39" w:rsidRPr="00AC3785" w:rsidRDefault="00054A39" w:rsidP="000C2204">
      <w:pPr>
        <w:pStyle w:val="NormalWeb"/>
        <w:ind w:firstLine="300"/>
        <w:rPr>
          <w:b/>
          <w:bCs/>
        </w:rPr>
      </w:pPr>
      <w:r w:rsidRPr="00AC3785">
        <w:rPr>
          <w:b/>
          <w:bCs/>
        </w:rPr>
        <w:t>Печкин.</w:t>
      </w:r>
    </w:p>
    <w:p w:rsidR="00054A39" w:rsidRPr="00AC3785" w:rsidRDefault="00054A39" w:rsidP="000C2204">
      <w:pPr>
        <w:pStyle w:val="NormalWeb"/>
        <w:ind w:firstLine="300"/>
        <w:rPr>
          <w:i/>
          <w:iCs/>
        </w:rPr>
      </w:pPr>
      <w:r w:rsidRPr="00170E40">
        <w:t xml:space="preserve">А эту телеграмму позвольте мне зачитать: </w:t>
      </w:r>
      <w:r w:rsidRPr="00AC3785">
        <w:rPr>
          <w:i/>
          <w:iCs/>
        </w:rPr>
        <w:t xml:space="preserve">"Уважаемые педагоги! Помните! Не в деньгах счастье!" Министерство финансов Республики </w:t>
      </w:r>
      <w:r>
        <w:rPr>
          <w:i/>
          <w:iCs/>
        </w:rPr>
        <w:t>Саха (Якутия)</w:t>
      </w:r>
      <w:r w:rsidRPr="00AC3785">
        <w:rPr>
          <w:i/>
          <w:iCs/>
        </w:rPr>
        <w:t>.</w:t>
      </w:r>
    </w:p>
    <w:p w:rsidR="00054A39" w:rsidRDefault="00054A39" w:rsidP="000C2204">
      <w:pPr>
        <w:pStyle w:val="NormalWeb"/>
        <w:ind w:firstLine="300"/>
      </w:pPr>
      <w:r w:rsidRPr="00170E40">
        <w:t xml:space="preserve">А теперь позвольте мне откланяться. Меня ждут в других школах. А вашей школе желаю стать лидером среди школ </w:t>
      </w:r>
      <w:r>
        <w:t>района</w:t>
      </w:r>
      <w:r w:rsidRPr="00170E40">
        <w:t>.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>Ведущий</w:t>
      </w:r>
      <w:r>
        <w:rPr>
          <w:rStyle w:val="Strong"/>
        </w:rPr>
        <w:t xml:space="preserve"> 2</w:t>
      </w:r>
      <w:r w:rsidRPr="00C97735">
        <w:rPr>
          <w:rStyle w:val="Strong"/>
        </w:rPr>
        <w:t xml:space="preserve">: </w:t>
      </w:r>
      <w:r w:rsidRPr="00C97735">
        <w:t>1 сентября- знаменательный день для ребят, которые простились со своим первым учителем и начальной школой! Приглашаем учеников</w:t>
      </w:r>
      <w:r>
        <w:t xml:space="preserve"> бывшего</w:t>
      </w:r>
      <w:r w:rsidRPr="00C97735">
        <w:t xml:space="preserve"> четвертого класса 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ПЯТИКЛАССНИКИ: </w:t>
      </w:r>
    </w:p>
    <w:p w:rsidR="00054A39" w:rsidRPr="00C97735" w:rsidRDefault="00054A39" w:rsidP="000C2204">
      <w:pPr>
        <w:pStyle w:val="NormalWeb"/>
      </w:pPr>
      <w:r w:rsidRPr="00C97735">
        <w:t xml:space="preserve">1. Ещё вчера в начальной школе </w:t>
      </w:r>
    </w:p>
    <w:p w:rsidR="00054A39" w:rsidRPr="00C97735" w:rsidRDefault="00054A39" w:rsidP="000C2204">
      <w:pPr>
        <w:pStyle w:val="NormalWeb"/>
      </w:pPr>
      <w:r w:rsidRPr="00C97735">
        <w:t xml:space="preserve">С учительницей первою своей. </w:t>
      </w:r>
    </w:p>
    <w:p w:rsidR="00054A39" w:rsidRPr="00C97735" w:rsidRDefault="00054A39" w:rsidP="000C2204">
      <w:pPr>
        <w:pStyle w:val="NormalWeb"/>
      </w:pPr>
      <w:r w:rsidRPr="00C97735">
        <w:t xml:space="preserve">Мы постигали мудрые науки </w:t>
      </w:r>
    </w:p>
    <w:p w:rsidR="00054A39" w:rsidRPr="00C97735" w:rsidRDefault="00054A39" w:rsidP="000C2204">
      <w:pPr>
        <w:pStyle w:val="NormalWeb"/>
      </w:pPr>
      <w:r w:rsidRPr="00C97735">
        <w:t>И старше стать стремились поскорей.</w:t>
      </w:r>
    </w:p>
    <w:p w:rsidR="00054A39" w:rsidRPr="00C97735" w:rsidRDefault="00054A39" w:rsidP="000C2204">
      <w:pPr>
        <w:pStyle w:val="NormalWeb"/>
      </w:pPr>
      <w:r w:rsidRPr="00C97735">
        <w:t xml:space="preserve">2. Теперь забот, наверное, прибавится: </w:t>
      </w:r>
    </w:p>
    <w:p w:rsidR="00054A39" w:rsidRPr="00C97735" w:rsidRDefault="00054A39" w:rsidP="000C2204">
      <w:pPr>
        <w:pStyle w:val="NormalWeb"/>
      </w:pPr>
      <w:r w:rsidRPr="00C97735">
        <w:t xml:space="preserve">Уроков больше, материал сложней. </w:t>
      </w:r>
    </w:p>
    <w:p w:rsidR="00054A39" w:rsidRPr="00C97735" w:rsidRDefault="00054A39" w:rsidP="000C2204">
      <w:pPr>
        <w:pStyle w:val="NormalWeb"/>
      </w:pPr>
      <w:r w:rsidRPr="00C97735">
        <w:t xml:space="preserve">Но сообща со всем мы этим справимся. </w:t>
      </w:r>
    </w:p>
    <w:p w:rsidR="00054A39" w:rsidRPr="00C97735" w:rsidRDefault="00054A39" w:rsidP="000C2204">
      <w:pPr>
        <w:pStyle w:val="NormalWeb"/>
      </w:pPr>
      <w:r w:rsidRPr="00C97735">
        <w:t>Мы в 5 класс идем! Идем, друг, по- смелей!</w:t>
      </w:r>
    </w:p>
    <w:p w:rsidR="00054A39" w:rsidRPr="00C97735" w:rsidRDefault="00054A39" w:rsidP="000C2204">
      <w:pPr>
        <w:pStyle w:val="NormalWeb"/>
      </w:pPr>
      <w:r w:rsidRPr="00C97735">
        <w:rPr>
          <w:rStyle w:val="Strong"/>
        </w:rPr>
        <w:t xml:space="preserve">Ведущий 1: </w:t>
      </w:r>
      <w:r w:rsidRPr="00C97735">
        <w:t>Пятый класс может смело занять свое место!</w:t>
      </w:r>
    </w:p>
    <w:p w:rsidR="00054A39" w:rsidRPr="004C637C" w:rsidRDefault="00054A39" w:rsidP="004C637C">
      <w:pPr>
        <w:pStyle w:val="NormalWeb"/>
        <w:ind w:firstLine="300"/>
        <w:jc w:val="center"/>
        <w:rPr>
          <w:i/>
          <w:iCs/>
        </w:rPr>
      </w:pPr>
      <w:r w:rsidRPr="004C637C">
        <w:rPr>
          <w:i/>
          <w:iCs/>
        </w:rPr>
        <w:t>(«Ровесники»)</w:t>
      </w:r>
    </w:p>
    <w:p w:rsidR="00054A39" w:rsidRPr="00DC5E55" w:rsidRDefault="00054A39" w:rsidP="000C2204">
      <w:pPr>
        <w:tabs>
          <w:tab w:val="left" w:pos="5385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Завуч</w:t>
      </w:r>
      <w:r w:rsidRPr="00D66DD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C5E55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 w:rsidRPr="00DC5E5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Последний раз одиннадцатиклассники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C5E5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присутствуют на нашей линейке. Из года в год мы радовались встрече с ними. Учащиеся 11-х классов - это гордость школы. Это наша надежда. </w:t>
      </w:r>
      <w:r w:rsidRPr="00DC5E55">
        <w:rPr>
          <w:rFonts w:ascii="Times New Roman" w:hAnsi="Times New Roman" w:cs="Times New Roman"/>
          <w:sz w:val="24"/>
          <w:szCs w:val="24"/>
        </w:rPr>
        <w:t xml:space="preserve">И, конечно же, им  слово! </w:t>
      </w:r>
      <w:r w:rsidRPr="00DC5E5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54A39" w:rsidRPr="00497833" w:rsidRDefault="00054A39" w:rsidP="000C2204">
      <w:pPr>
        <w:tabs>
          <w:tab w:val="left" w:pos="132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Одиннадцатиклассники: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:rsidR="00054A39" w:rsidRPr="00497833" w:rsidRDefault="00054A39" w:rsidP="000C2204">
      <w:pPr>
        <w:tabs>
          <w:tab w:val="left" w:pos="132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</w:t>
      </w:r>
      <w:r w:rsidRPr="00497833">
        <w:rPr>
          <w:rFonts w:ascii="Times New Roman" w:hAnsi="Times New Roman" w:cs="Times New Roman"/>
          <w:sz w:val="24"/>
          <w:szCs w:val="24"/>
        </w:rPr>
        <w:t>1. То было  10 лет назад,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  Мы тоже  в первый  раз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  С толпою  сверстников-  ребят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  Явились  в  1  класс.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   Стали  взрослыми  теперь-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   Нам  детства  не  вернуть!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   Нам  школа  в  жизнь  открыла  дверь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   И  указала  путь.</w:t>
      </w:r>
    </w:p>
    <w:p w:rsidR="00054A39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497833">
        <w:rPr>
          <w:rFonts w:ascii="Times New Roman" w:hAnsi="Times New Roman" w:cs="Times New Roman"/>
          <w:sz w:val="24"/>
          <w:szCs w:val="24"/>
        </w:rPr>
        <w:t>(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>первоклассникам</w:t>
      </w:r>
      <w:r w:rsidRPr="00497833">
        <w:rPr>
          <w:rFonts w:ascii="Times New Roman" w:hAnsi="Times New Roman" w:cs="Times New Roman"/>
          <w:sz w:val="24"/>
          <w:szCs w:val="24"/>
        </w:rPr>
        <w:t>)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7833">
        <w:rPr>
          <w:rFonts w:ascii="Times New Roman" w:hAnsi="Times New Roman" w:cs="Times New Roman"/>
          <w:sz w:val="24"/>
          <w:szCs w:val="24"/>
        </w:rPr>
        <w:t>Сегодня  школа  в первый  раз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Вас  поведёт  дорогой  знаний.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Примите  поздравления  от  нас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И  много  добрых  пожеланий!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Пусть  каждый  на  пятёрки  только  учится,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Пусть  получается  отлично всё  у вас!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Мы  очень  верим- всё  у вас  получится!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Счастливого  пути  в свой  первый  класс! 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  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 xml:space="preserve">(ученикам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3 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>класс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И  вам  друзья, опять пора  учиться.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И  школа  радостно  вам  распахнула  двери.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Вновь к  знаниям  со  старанием  стремиться,</w:t>
      </w:r>
    </w:p>
    <w:p w:rsidR="00054A39" w:rsidRPr="00497833" w:rsidRDefault="00054A39" w:rsidP="000C2204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Шагайте же, друзья, мы все в  вас  верим!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  </w:t>
      </w:r>
      <w:r w:rsidRPr="00497833">
        <w:rPr>
          <w:rFonts w:ascii="Times New Roman" w:hAnsi="Times New Roman" w:cs="Times New Roman"/>
          <w:sz w:val="24"/>
          <w:szCs w:val="24"/>
        </w:rPr>
        <w:t>(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>Ученикам  4  класса)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i/>
          <w:iCs/>
          <w:sz w:val="24"/>
          <w:szCs w:val="24"/>
        </w:rPr>
        <w:t xml:space="preserve">             </w:t>
      </w:r>
      <w:r w:rsidRPr="00497833">
        <w:rPr>
          <w:rFonts w:ascii="Times New Roman" w:hAnsi="Times New Roman" w:cs="Times New Roman"/>
          <w:sz w:val="24"/>
          <w:szCs w:val="24"/>
        </w:rPr>
        <w:t>Вот  стали  старше  вы  теперь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И  вновь  идёте  в  эту  дверь,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Чтоб  тайны  мира  открывать,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Чтоб много  нового  узнать!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5.  </w:t>
      </w:r>
      <w:r w:rsidRPr="00497833">
        <w:rPr>
          <w:rFonts w:ascii="Times New Roman" w:hAnsi="Times New Roman" w:cs="Times New Roman"/>
          <w:sz w:val="24"/>
          <w:szCs w:val="24"/>
        </w:rPr>
        <w:t>(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>Ученикам  5 класса)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Вам  нелегко  будет теперь, ребята!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Теперь забот прибавится  у вас.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Встречали  здесь вас  первый  раз  когда-то,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Но  позади - школа  начальная  у вас.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Смелее  в  путь идите  к  новым  знаниям!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Всегда  рассчитывать вы  можете  на  нас.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Пусть  отличает , как и прежде , вас  старание,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Успехов  новых  ждём, друзья, от вас!  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6.   </w:t>
      </w:r>
      <w:r w:rsidRPr="00497833">
        <w:rPr>
          <w:rFonts w:ascii="Times New Roman" w:hAnsi="Times New Roman" w:cs="Times New Roman"/>
          <w:sz w:val="24"/>
          <w:szCs w:val="24"/>
        </w:rPr>
        <w:t>(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>Ученикам  6 класса)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Половина  школьной  жизни  скоро  позади.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Но мы  верим, лишь успехи  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Ждут вас  впереди!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Не  теряйте  бодрость  духа!  Пусть  удача  ждёт!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Пусть  счастливым  только  будет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Этот  школьный  год!                 </w:t>
      </w:r>
      <w:r w:rsidRPr="00497833">
        <w:rPr>
          <w:rFonts w:ascii="Times New Roman" w:hAnsi="Times New Roman" w:cs="Times New Roman"/>
          <w:sz w:val="24"/>
          <w:szCs w:val="24"/>
        </w:rPr>
        <w:tab/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7.  </w:t>
      </w:r>
      <w:r w:rsidRPr="00497833">
        <w:rPr>
          <w:rFonts w:ascii="Times New Roman" w:hAnsi="Times New Roman" w:cs="Times New Roman"/>
          <w:sz w:val="24"/>
          <w:szCs w:val="24"/>
        </w:rPr>
        <w:t>(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>Ученикам  7 класса)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Учебный  год  под  цифрой  7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Пусть  принесет удачу.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Не  будет  неудов  совсем-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Решайте  все  задачи!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8. </w:t>
      </w:r>
      <w:r w:rsidRPr="00497833">
        <w:rPr>
          <w:rFonts w:ascii="Times New Roman" w:hAnsi="Times New Roman" w:cs="Times New Roman"/>
          <w:sz w:val="24"/>
          <w:szCs w:val="24"/>
        </w:rPr>
        <w:t xml:space="preserve">    (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>Ученикам 8 класса)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И  вам  желаем  одолеть  все  трудности!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Учёбы в  радость  мы  хотим  вам  пожелать!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Вы  постига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497833">
        <w:rPr>
          <w:rFonts w:ascii="Times New Roman" w:hAnsi="Times New Roman" w:cs="Times New Roman"/>
          <w:sz w:val="24"/>
          <w:szCs w:val="24"/>
        </w:rPr>
        <w:t>те  всех  наук  премудрости,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Чтоб  все вершины  в  жизни  покорять!</w:t>
      </w:r>
    </w:p>
    <w:p w:rsidR="00054A39" w:rsidRPr="00497833" w:rsidRDefault="00054A39" w:rsidP="000C220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9.</w:t>
      </w:r>
      <w:r w:rsidRPr="00F124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97833">
        <w:rPr>
          <w:rFonts w:ascii="Times New Roman" w:hAnsi="Times New Roman" w:cs="Times New Roman"/>
          <w:sz w:val="24"/>
          <w:szCs w:val="24"/>
        </w:rPr>
        <w:t>(</w:t>
      </w:r>
      <w:r w:rsidRPr="00497833">
        <w:rPr>
          <w:rFonts w:ascii="Times New Roman" w:hAnsi="Times New Roman" w:cs="Times New Roman"/>
          <w:i/>
          <w:iCs/>
          <w:sz w:val="24"/>
          <w:szCs w:val="24"/>
        </w:rPr>
        <w:t>Ученикам  10  класса)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Теперь  вас  называют  старшеклассники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И  с  уважением  глядят  теперь  на  вас.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Теперь  вам  говорят  10-классники!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У  вас  ответственности  больше  в  10  раз.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>Пусть  нелегко  в  учёбе  вам  бывает,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Но,  всё  же,  каждый  день  и  каждый  час</w:t>
      </w:r>
    </w:p>
    <w:p w:rsidR="00054A39" w:rsidRPr="00497833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Пускай  ваш  труд  всё  к  лучшему  меняет </w:t>
      </w:r>
    </w:p>
    <w:p w:rsidR="00054A39" w:rsidRDefault="00054A39" w:rsidP="000C220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И  искра  знаний  не  погаснет  в  вас!</w:t>
      </w:r>
    </w:p>
    <w:p w:rsidR="00054A39" w:rsidRPr="005F218E" w:rsidRDefault="00054A39" w:rsidP="000C2204">
      <w:pPr>
        <w:ind w:firstLine="708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(песня про учителей)</w:t>
      </w:r>
    </w:p>
    <w:p w:rsidR="00054A39" w:rsidRPr="00C1050F" w:rsidRDefault="00054A39" w:rsidP="000C2204">
      <w:pPr>
        <w:pStyle w:val="NormalWeb"/>
        <w:ind w:firstLine="300"/>
      </w:pPr>
      <w:r w:rsidRPr="00CD7FD0">
        <w:t>10.</w:t>
      </w:r>
      <w:r>
        <w:rPr>
          <w:b/>
          <w:bCs/>
        </w:rPr>
        <w:t xml:space="preserve">  </w:t>
      </w:r>
      <w:r w:rsidRPr="00C1050F">
        <w:t>Учителя родные наши!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 </w:t>
      </w:r>
      <w:r w:rsidRPr="00222E01">
        <w:t>Светлее рядом с Вами жить.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 </w:t>
      </w:r>
      <w:r w:rsidRPr="00222E01">
        <w:t>Вы посвятили в суть явлений,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 </w:t>
      </w:r>
      <w:r w:rsidRPr="00222E01">
        <w:t>Раскрыли всех наук секрет,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 </w:t>
      </w:r>
      <w:r w:rsidRPr="00222E01">
        <w:t>Вы расщепили атом лени,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 </w:t>
      </w:r>
      <w:r w:rsidRPr="00222E01">
        <w:t>Что в нас таился много лет.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 </w:t>
      </w:r>
      <w:r w:rsidRPr="00222E01">
        <w:t>Вы жаждой знаний нас пронзили,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</w:t>
      </w:r>
      <w:r w:rsidRPr="00222E01">
        <w:t>Как луч пронзает темный свет,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</w:t>
      </w:r>
      <w:r w:rsidRPr="00222E01">
        <w:t>Мы ускорение получили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</w:t>
      </w:r>
      <w:r w:rsidRPr="00222E01">
        <w:t>На световых десятки лет.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</w:t>
      </w:r>
      <w:r w:rsidRPr="00222E01">
        <w:t>И обещаем, веря твердо,</w:t>
      </w:r>
    </w:p>
    <w:p w:rsidR="00054A39" w:rsidRPr="00222E01" w:rsidRDefault="00054A39" w:rsidP="000C2204">
      <w:pPr>
        <w:pStyle w:val="NormalWeb"/>
        <w:ind w:firstLine="300"/>
      </w:pPr>
      <w:r>
        <w:t xml:space="preserve">     </w:t>
      </w:r>
      <w:r w:rsidRPr="00222E01">
        <w:t>(Кто ищет, тот всегда найдет!),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</w:t>
      </w:r>
      <w:r w:rsidRPr="00222E01">
        <w:t>Что нашу школу самой лучшей</w:t>
      </w:r>
    </w:p>
    <w:p w:rsidR="00054A39" w:rsidRPr="00222E01" w:rsidRDefault="00054A39" w:rsidP="000C2204">
      <w:pPr>
        <w:pStyle w:val="NormalWeb"/>
        <w:ind w:firstLine="300"/>
      </w:pPr>
      <w:r>
        <w:t xml:space="preserve">      </w:t>
      </w:r>
      <w:r w:rsidRPr="00222E01">
        <w:t>Весь мир когда - то назовет!</w:t>
      </w:r>
    </w:p>
    <w:p w:rsidR="00054A39" w:rsidRPr="0063521E" w:rsidRDefault="00054A39" w:rsidP="000C2204">
      <w:pPr>
        <w:pStyle w:val="NormalWeb"/>
        <w:ind w:firstLine="300"/>
        <w:rPr>
          <w:b/>
          <w:bCs/>
        </w:rPr>
      </w:pPr>
      <w:r>
        <w:rPr>
          <w:b/>
          <w:bCs/>
        </w:rPr>
        <w:t>Ведущий 1:</w:t>
      </w:r>
    </w:p>
    <w:p w:rsidR="00054A39" w:rsidRPr="0063521E" w:rsidRDefault="00054A39" w:rsidP="000C2204">
      <w:pPr>
        <w:pStyle w:val="NormalWeb"/>
        <w:ind w:firstLine="300"/>
      </w:pPr>
      <w:r w:rsidRPr="0063521E">
        <w:t>Внимание! Внимание! Всем ученикам школы к принятию клятвы приготовиться.</w:t>
      </w:r>
    </w:p>
    <w:p w:rsidR="00054A39" w:rsidRPr="000D721D" w:rsidRDefault="00054A39" w:rsidP="000C2204">
      <w:pPr>
        <w:pStyle w:val="NormalWeb"/>
        <w:ind w:firstLine="300"/>
        <w:rPr>
          <w:b/>
          <w:bCs/>
        </w:rPr>
      </w:pPr>
      <w:r>
        <w:rPr>
          <w:b/>
          <w:bCs/>
        </w:rPr>
        <w:t>Ведущий 2:</w:t>
      </w:r>
    </w:p>
    <w:p w:rsidR="00054A39" w:rsidRPr="0063521E" w:rsidRDefault="00054A39" w:rsidP="000C2204">
      <w:pPr>
        <w:pStyle w:val="NormalWeb"/>
        <w:ind w:firstLine="300"/>
      </w:pPr>
      <w:r w:rsidRPr="0063521E">
        <w:t>Клятву мы будем читать, а вы все должны слово "Клянемся" повторять.</w:t>
      </w:r>
    </w:p>
    <w:p w:rsidR="00054A39" w:rsidRPr="000D721D" w:rsidRDefault="00054A39" w:rsidP="000C2204">
      <w:pPr>
        <w:pStyle w:val="NormalWeb"/>
        <w:ind w:firstLine="300"/>
        <w:rPr>
          <w:i/>
          <w:iCs/>
        </w:rPr>
      </w:pPr>
      <w:r w:rsidRPr="000D721D">
        <w:rPr>
          <w:i/>
          <w:iCs/>
        </w:rPr>
        <w:t>1-й ведущий начинает зачитывать первую часть предложения, 2-й ведущий заканчивает предложение.</w:t>
      </w:r>
    </w:p>
    <w:p w:rsidR="00054A39" w:rsidRPr="000D721D" w:rsidRDefault="00054A39" w:rsidP="000C2204">
      <w:pPr>
        <w:pStyle w:val="NormalWeb"/>
        <w:ind w:firstLine="300"/>
        <w:rPr>
          <w:b/>
          <w:bCs/>
        </w:rPr>
      </w:pPr>
      <w:r w:rsidRPr="000D721D">
        <w:rPr>
          <w:b/>
          <w:bCs/>
        </w:rPr>
        <w:t>Клятва учеников</w:t>
      </w:r>
    </w:p>
    <w:p w:rsidR="00054A39" w:rsidRPr="000D721D" w:rsidRDefault="00054A39" w:rsidP="000C2204">
      <w:pPr>
        <w:pStyle w:val="NormalWeb"/>
        <w:ind w:firstLine="300"/>
        <w:rPr>
          <w:b/>
          <w:bCs/>
        </w:rPr>
      </w:pPr>
      <w:r w:rsidRPr="000D721D">
        <w:rPr>
          <w:b/>
          <w:bCs/>
        </w:rPr>
        <w:t>1-й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Мы, ученики</w:t>
      </w:r>
      <w:r>
        <w:t xml:space="preserve"> Звездочкинской средней общеобразовательной</w:t>
      </w:r>
      <w:r w:rsidRPr="0063521E">
        <w:t xml:space="preserve"> школы</w:t>
      </w:r>
      <w:r>
        <w:t>,</w:t>
      </w:r>
      <w:r w:rsidRPr="0063521E">
        <w:t xml:space="preserve"> в день начала учебного года клянемся: — Никогда не ходить в школу…</w:t>
      </w:r>
    </w:p>
    <w:p w:rsidR="00054A39" w:rsidRPr="000D721D" w:rsidRDefault="00054A39" w:rsidP="000C2204">
      <w:pPr>
        <w:pStyle w:val="NormalWeb"/>
        <w:ind w:firstLine="300"/>
        <w:rPr>
          <w:b/>
          <w:bCs/>
        </w:rPr>
      </w:pPr>
      <w:r w:rsidRPr="000D721D">
        <w:rPr>
          <w:b/>
          <w:bCs/>
        </w:rPr>
        <w:t>2-й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…с невыученными уроками! Клянемся!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1-й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Никогда не здороваться с учителями…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2-й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…набив рот жвачкой! Клянемся!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1-й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Никогда не заканчивать четверть…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2-й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…с плохими оценками! Клянемся!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1-й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Никогда не приглашать родителей на собрания…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2-й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…за пять минут до их начала! Клянемся!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1-й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Никогда не слушать учителей…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2-й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…в пол-уха! Клянемся!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1-й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Никогда не открывать дверь школы…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2-й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…ударом ноги! Клянемся! Клянемся! Клянемся!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1-й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И вот наступает торжественный миг.</w:t>
      </w:r>
    </w:p>
    <w:p w:rsidR="00054A39" w:rsidRPr="0063521E" w:rsidRDefault="00054A39" w:rsidP="000C2204">
      <w:pPr>
        <w:pStyle w:val="NormalWeb"/>
        <w:ind w:firstLine="300"/>
      </w:pPr>
      <w:r w:rsidRPr="0063521E">
        <w:t>Минуту внимания! Замри, ученик!</w:t>
      </w:r>
    </w:p>
    <w:p w:rsidR="00054A39" w:rsidRPr="0063521E" w:rsidRDefault="00054A39" w:rsidP="000C2204">
      <w:pPr>
        <w:pStyle w:val="NormalWeb"/>
        <w:ind w:firstLine="300"/>
      </w:pPr>
      <w:r w:rsidRPr="0063521E">
        <w:t xml:space="preserve">Сейчас он раздастся, </w:t>
      </w:r>
      <w:r>
        <w:t>н</w:t>
      </w:r>
      <w:r w:rsidRPr="0063521E">
        <w:t>аш первый звонок.</w:t>
      </w:r>
    </w:p>
    <w:p w:rsidR="00054A39" w:rsidRPr="0063521E" w:rsidRDefault="00054A39" w:rsidP="000C2204">
      <w:pPr>
        <w:pStyle w:val="NormalWeb"/>
        <w:ind w:firstLine="300"/>
      </w:pPr>
      <w:r>
        <w:t>Н</w:t>
      </w:r>
      <w:r w:rsidRPr="0063521E">
        <w:t>ас пригласит на первый урок!</w:t>
      </w:r>
    </w:p>
    <w:p w:rsidR="00054A39" w:rsidRPr="00111364" w:rsidRDefault="00054A39" w:rsidP="000C2204">
      <w:pPr>
        <w:pStyle w:val="NormalWeb"/>
        <w:ind w:firstLine="300"/>
        <w:rPr>
          <w:b/>
          <w:bCs/>
        </w:rPr>
      </w:pPr>
      <w:r w:rsidRPr="00111364">
        <w:rPr>
          <w:b/>
          <w:bCs/>
        </w:rPr>
        <w:t>2-й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 xml:space="preserve">Почетное право подать первый звонок в этом учебном году мы предоставляем ученице </w:t>
      </w:r>
      <w:r>
        <w:t>первого класса Захаровой Полине и ученику одиннадцатого класса Разуеву Тарасу.</w:t>
      </w:r>
    </w:p>
    <w:p w:rsidR="00054A39" w:rsidRPr="00111364" w:rsidRDefault="00054A39" w:rsidP="000C2204">
      <w:pPr>
        <w:pStyle w:val="NormalWeb"/>
        <w:ind w:firstLine="300"/>
        <w:rPr>
          <w:b/>
          <w:bCs/>
          <w:i/>
          <w:iCs/>
        </w:rPr>
      </w:pPr>
      <w:r w:rsidRPr="00111364">
        <w:rPr>
          <w:b/>
          <w:bCs/>
          <w:i/>
          <w:iCs/>
        </w:rPr>
        <w:t>Звенит первый звонок.</w:t>
      </w:r>
    </w:p>
    <w:p w:rsidR="00054A39" w:rsidRPr="00D163C4" w:rsidRDefault="00054A39" w:rsidP="000C2204">
      <w:pPr>
        <w:pStyle w:val="NormalWeb"/>
        <w:ind w:firstLine="300"/>
        <w:rPr>
          <w:b/>
          <w:bCs/>
        </w:rPr>
      </w:pPr>
      <w:r w:rsidRPr="00D163C4">
        <w:rPr>
          <w:b/>
          <w:bCs/>
        </w:rPr>
        <w:t>1-й ведущий.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Снова  школьный  звонок  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Нас  зовёт на  урок.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Значит, кончилось  шумное  лето.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В  первый  день  сентября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Детям  радость  даря,</w:t>
      </w:r>
    </w:p>
    <w:p w:rsidR="00054A39" w:rsidRPr="00497833" w:rsidRDefault="00054A39" w:rsidP="000C2204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 w:rsidRPr="00497833">
        <w:rPr>
          <w:rFonts w:ascii="Times New Roman" w:hAnsi="Times New Roman" w:cs="Times New Roman"/>
          <w:sz w:val="24"/>
          <w:szCs w:val="24"/>
        </w:rPr>
        <w:t xml:space="preserve">                   Каждый  раз  повторяется  это.</w:t>
      </w:r>
    </w:p>
    <w:p w:rsidR="00054A39" w:rsidRDefault="00054A39" w:rsidP="000C2204">
      <w:pPr>
        <w:pStyle w:val="NormalWeb"/>
        <w:ind w:firstLine="300"/>
      </w:pPr>
    </w:p>
    <w:p w:rsidR="00054A39" w:rsidRPr="0063521E" w:rsidRDefault="00054A39" w:rsidP="000C2204">
      <w:pPr>
        <w:pStyle w:val="NormalWeb"/>
        <w:ind w:firstLine="300"/>
      </w:pPr>
      <w:r w:rsidRPr="0063521E">
        <w:t>В добрый путь!</w:t>
      </w:r>
    </w:p>
    <w:p w:rsidR="00054A39" w:rsidRPr="00D163C4" w:rsidRDefault="00054A39" w:rsidP="000C2204">
      <w:pPr>
        <w:pStyle w:val="NormalWeb"/>
        <w:ind w:firstLine="300"/>
        <w:rPr>
          <w:b/>
          <w:bCs/>
        </w:rPr>
      </w:pPr>
      <w:r w:rsidRPr="00D163C4">
        <w:rPr>
          <w:b/>
          <w:bCs/>
        </w:rPr>
        <w:t>2-й ведущий.</w:t>
      </w:r>
    </w:p>
    <w:p w:rsidR="00054A39" w:rsidRPr="0063521E" w:rsidRDefault="00054A39" w:rsidP="000C2204">
      <w:pPr>
        <w:pStyle w:val="NormalWeb"/>
        <w:ind w:firstLine="300"/>
      </w:pPr>
      <w:r w:rsidRPr="0063521E">
        <w:t>В добрый час!</w:t>
      </w:r>
    </w:p>
    <w:p w:rsidR="00054A39" w:rsidRPr="00D163C4" w:rsidRDefault="00054A39" w:rsidP="000C2204">
      <w:pPr>
        <w:pStyle w:val="NormalWeb"/>
        <w:ind w:firstLine="300"/>
        <w:rPr>
          <w:b/>
          <w:bCs/>
        </w:rPr>
      </w:pPr>
      <w:r w:rsidRPr="00D163C4">
        <w:rPr>
          <w:b/>
          <w:bCs/>
        </w:rPr>
        <w:t>Ведущие.</w:t>
      </w:r>
    </w:p>
    <w:p w:rsidR="00054A39" w:rsidRDefault="00054A39" w:rsidP="000C2204">
      <w:pPr>
        <w:pStyle w:val="NormalWeb"/>
        <w:ind w:firstLine="300"/>
        <w:rPr>
          <w:rFonts w:ascii="Trebuchet MS" w:hAnsi="Trebuchet MS" w:cs="Trebuchet MS"/>
          <w:sz w:val="27"/>
          <w:szCs w:val="27"/>
        </w:rPr>
      </w:pPr>
      <w:r w:rsidRPr="0063521E">
        <w:t>Здравствуй, школа! Встречай нас!</w:t>
      </w:r>
    </w:p>
    <w:p w:rsidR="00054A39" w:rsidRPr="004C637C" w:rsidRDefault="00054A39" w:rsidP="004C637C">
      <w:pPr>
        <w:pStyle w:val="NormalWeb"/>
        <w:rPr>
          <w:i/>
          <w:iCs/>
        </w:rPr>
      </w:pPr>
      <w:r w:rsidRPr="004C637C">
        <w:rPr>
          <w:i/>
          <w:iCs/>
        </w:rPr>
        <w:t>(Песня «Учат в школе»)</w:t>
      </w:r>
    </w:p>
    <w:p w:rsidR="00054A39" w:rsidRPr="00A1060D" w:rsidRDefault="00054A39" w:rsidP="00A12E49">
      <w:pPr>
        <w:pStyle w:val="NormalWeb"/>
        <w:rPr>
          <w:b/>
          <w:bCs/>
        </w:rPr>
      </w:pPr>
    </w:p>
    <w:p w:rsidR="00054A39" w:rsidRPr="00862E94" w:rsidRDefault="00054A39" w:rsidP="00A12E49">
      <w:pPr>
        <w:tabs>
          <w:tab w:val="left" w:pos="5385"/>
        </w:tabs>
        <w:rPr>
          <w:rFonts w:ascii="Times New Roman" w:hAnsi="Times New Roman" w:cs="Times New Roman"/>
          <w:sz w:val="24"/>
          <w:szCs w:val="24"/>
        </w:rPr>
      </w:pPr>
    </w:p>
    <w:p w:rsidR="00054A39" w:rsidRPr="00563613" w:rsidRDefault="00054A39" w:rsidP="00A12E49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</w:p>
    <w:p w:rsidR="00054A39" w:rsidRDefault="00054A39"/>
    <w:sectPr w:rsidR="00054A39" w:rsidSect="00F51CE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1075F"/>
    <w:multiLevelType w:val="hybridMultilevel"/>
    <w:tmpl w:val="8D289E08"/>
    <w:lvl w:ilvl="0" w:tplc="E9306588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150" w:hanging="360"/>
      </w:pPr>
    </w:lvl>
    <w:lvl w:ilvl="2" w:tplc="0419001B">
      <w:start w:val="1"/>
      <w:numFmt w:val="lowerRoman"/>
      <w:lvlText w:val="%3."/>
      <w:lvlJc w:val="right"/>
      <w:pPr>
        <w:ind w:left="3870" w:hanging="180"/>
      </w:pPr>
    </w:lvl>
    <w:lvl w:ilvl="3" w:tplc="0419000F">
      <w:start w:val="1"/>
      <w:numFmt w:val="decimal"/>
      <w:lvlText w:val="%4."/>
      <w:lvlJc w:val="left"/>
      <w:pPr>
        <w:ind w:left="4590" w:hanging="360"/>
      </w:pPr>
    </w:lvl>
    <w:lvl w:ilvl="4" w:tplc="04190019">
      <w:start w:val="1"/>
      <w:numFmt w:val="lowerLetter"/>
      <w:lvlText w:val="%5."/>
      <w:lvlJc w:val="left"/>
      <w:pPr>
        <w:ind w:left="5310" w:hanging="360"/>
      </w:pPr>
    </w:lvl>
    <w:lvl w:ilvl="5" w:tplc="0419001B">
      <w:start w:val="1"/>
      <w:numFmt w:val="lowerRoman"/>
      <w:lvlText w:val="%6."/>
      <w:lvlJc w:val="right"/>
      <w:pPr>
        <w:ind w:left="6030" w:hanging="180"/>
      </w:pPr>
    </w:lvl>
    <w:lvl w:ilvl="6" w:tplc="0419000F">
      <w:start w:val="1"/>
      <w:numFmt w:val="decimal"/>
      <w:lvlText w:val="%7."/>
      <w:lvlJc w:val="left"/>
      <w:pPr>
        <w:ind w:left="6750" w:hanging="360"/>
      </w:pPr>
    </w:lvl>
    <w:lvl w:ilvl="7" w:tplc="04190019">
      <w:start w:val="1"/>
      <w:numFmt w:val="lowerLetter"/>
      <w:lvlText w:val="%8."/>
      <w:lvlJc w:val="left"/>
      <w:pPr>
        <w:ind w:left="7470" w:hanging="360"/>
      </w:pPr>
    </w:lvl>
    <w:lvl w:ilvl="8" w:tplc="0419001B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493E0E0D"/>
    <w:multiLevelType w:val="hybridMultilevel"/>
    <w:tmpl w:val="740424EC"/>
    <w:lvl w:ilvl="0" w:tplc="2908849A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85" w:hanging="360"/>
      </w:pPr>
    </w:lvl>
    <w:lvl w:ilvl="2" w:tplc="0419001B">
      <w:start w:val="1"/>
      <w:numFmt w:val="lowerRoman"/>
      <w:lvlText w:val="%3."/>
      <w:lvlJc w:val="right"/>
      <w:pPr>
        <w:ind w:left="3405" w:hanging="180"/>
      </w:pPr>
    </w:lvl>
    <w:lvl w:ilvl="3" w:tplc="0419000F">
      <w:start w:val="1"/>
      <w:numFmt w:val="decimal"/>
      <w:lvlText w:val="%4."/>
      <w:lvlJc w:val="left"/>
      <w:pPr>
        <w:ind w:left="4125" w:hanging="360"/>
      </w:pPr>
    </w:lvl>
    <w:lvl w:ilvl="4" w:tplc="04190019">
      <w:start w:val="1"/>
      <w:numFmt w:val="lowerLetter"/>
      <w:lvlText w:val="%5."/>
      <w:lvlJc w:val="left"/>
      <w:pPr>
        <w:ind w:left="4845" w:hanging="360"/>
      </w:pPr>
    </w:lvl>
    <w:lvl w:ilvl="5" w:tplc="0419001B">
      <w:start w:val="1"/>
      <w:numFmt w:val="lowerRoman"/>
      <w:lvlText w:val="%6."/>
      <w:lvlJc w:val="right"/>
      <w:pPr>
        <w:ind w:left="5565" w:hanging="180"/>
      </w:pPr>
    </w:lvl>
    <w:lvl w:ilvl="6" w:tplc="0419000F">
      <w:start w:val="1"/>
      <w:numFmt w:val="decimal"/>
      <w:lvlText w:val="%7."/>
      <w:lvlJc w:val="left"/>
      <w:pPr>
        <w:ind w:left="6285" w:hanging="360"/>
      </w:pPr>
    </w:lvl>
    <w:lvl w:ilvl="7" w:tplc="04190019">
      <w:start w:val="1"/>
      <w:numFmt w:val="lowerLetter"/>
      <w:lvlText w:val="%8."/>
      <w:lvlJc w:val="left"/>
      <w:pPr>
        <w:ind w:left="7005" w:hanging="360"/>
      </w:pPr>
    </w:lvl>
    <w:lvl w:ilvl="8" w:tplc="0419001B">
      <w:start w:val="1"/>
      <w:numFmt w:val="lowerRoman"/>
      <w:lvlText w:val="%9."/>
      <w:lvlJc w:val="right"/>
      <w:pPr>
        <w:ind w:left="7725" w:hanging="180"/>
      </w:pPr>
    </w:lvl>
  </w:abstractNum>
  <w:abstractNum w:abstractNumId="2">
    <w:nsid w:val="686370E6"/>
    <w:multiLevelType w:val="hybridMultilevel"/>
    <w:tmpl w:val="510EDF76"/>
    <w:lvl w:ilvl="0" w:tplc="B93E11E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142" w:hanging="360"/>
      </w:pPr>
    </w:lvl>
    <w:lvl w:ilvl="2" w:tplc="0419001B">
      <w:start w:val="1"/>
      <w:numFmt w:val="lowerRoman"/>
      <w:lvlText w:val="%3."/>
      <w:lvlJc w:val="right"/>
      <w:pPr>
        <w:ind w:left="3862" w:hanging="180"/>
      </w:pPr>
    </w:lvl>
    <w:lvl w:ilvl="3" w:tplc="0419000F">
      <w:start w:val="1"/>
      <w:numFmt w:val="decimal"/>
      <w:lvlText w:val="%4."/>
      <w:lvlJc w:val="left"/>
      <w:pPr>
        <w:ind w:left="4582" w:hanging="360"/>
      </w:pPr>
    </w:lvl>
    <w:lvl w:ilvl="4" w:tplc="04190019">
      <w:start w:val="1"/>
      <w:numFmt w:val="lowerLetter"/>
      <w:lvlText w:val="%5."/>
      <w:lvlJc w:val="left"/>
      <w:pPr>
        <w:ind w:left="5302" w:hanging="360"/>
      </w:pPr>
    </w:lvl>
    <w:lvl w:ilvl="5" w:tplc="0419001B">
      <w:start w:val="1"/>
      <w:numFmt w:val="lowerRoman"/>
      <w:lvlText w:val="%6."/>
      <w:lvlJc w:val="right"/>
      <w:pPr>
        <w:ind w:left="6022" w:hanging="180"/>
      </w:pPr>
    </w:lvl>
    <w:lvl w:ilvl="6" w:tplc="0419000F">
      <w:start w:val="1"/>
      <w:numFmt w:val="decimal"/>
      <w:lvlText w:val="%7."/>
      <w:lvlJc w:val="left"/>
      <w:pPr>
        <w:ind w:left="6742" w:hanging="360"/>
      </w:pPr>
    </w:lvl>
    <w:lvl w:ilvl="7" w:tplc="04190019">
      <w:start w:val="1"/>
      <w:numFmt w:val="lowerLetter"/>
      <w:lvlText w:val="%8."/>
      <w:lvlJc w:val="left"/>
      <w:pPr>
        <w:ind w:left="7462" w:hanging="360"/>
      </w:pPr>
    </w:lvl>
    <w:lvl w:ilvl="8" w:tplc="0419001B">
      <w:start w:val="1"/>
      <w:numFmt w:val="lowerRoman"/>
      <w:lvlText w:val="%9."/>
      <w:lvlJc w:val="right"/>
      <w:pPr>
        <w:ind w:left="8182" w:hanging="180"/>
      </w:pPr>
    </w:lvl>
  </w:abstractNum>
  <w:abstractNum w:abstractNumId="3">
    <w:nsid w:val="6F3C2D2C"/>
    <w:multiLevelType w:val="hybridMultilevel"/>
    <w:tmpl w:val="97506264"/>
    <w:lvl w:ilvl="0" w:tplc="47D29B40">
      <w:start w:val="7"/>
      <w:numFmt w:val="decimal"/>
      <w:lvlText w:val="%1."/>
      <w:lvlJc w:val="left"/>
      <w:pPr>
        <w:ind w:left="27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425" w:hanging="360"/>
      </w:pPr>
    </w:lvl>
    <w:lvl w:ilvl="2" w:tplc="0419001B">
      <w:start w:val="1"/>
      <w:numFmt w:val="lowerRoman"/>
      <w:lvlText w:val="%3."/>
      <w:lvlJc w:val="right"/>
      <w:pPr>
        <w:ind w:left="4145" w:hanging="180"/>
      </w:pPr>
    </w:lvl>
    <w:lvl w:ilvl="3" w:tplc="0419000F">
      <w:start w:val="1"/>
      <w:numFmt w:val="decimal"/>
      <w:lvlText w:val="%4."/>
      <w:lvlJc w:val="left"/>
      <w:pPr>
        <w:ind w:left="4865" w:hanging="360"/>
      </w:pPr>
    </w:lvl>
    <w:lvl w:ilvl="4" w:tplc="04190019">
      <w:start w:val="1"/>
      <w:numFmt w:val="lowerLetter"/>
      <w:lvlText w:val="%5."/>
      <w:lvlJc w:val="left"/>
      <w:pPr>
        <w:ind w:left="5585" w:hanging="360"/>
      </w:pPr>
    </w:lvl>
    <w:lvl w:ilvl="5" w:tplc="0419001B">
      <w:start w:val="1"/>
      <w:numFmt w:val="lowerRoman"/>
      <w:lvlText w:val="%6."/>
      <w:lvlJc w:val="right"/>
      <w:pPr>
        <w:ind w:left="6305" w:hanging="180"/>
      </w:pPr>
    </w:lvl>
    <w:lvl w:ilvl="6" w:tplc="0419000F">
      <w:start w:val="1"/>
      <w:numFmt w:val="decimal"/>
      <w:lvlText w:val="%7."/>
      <w:lvlJc w:val="left"/>
      <w:pPr>
        <w:ind w:left="7025" w:hanging="360"/>
      </w:pPr>
    </w:lvl>
    <w:lvl w:ilvl="7" w:tplc="04190019">
      <w:start w:val="1"/>
      <w:numFmt w:val="lowerLetter"/>
      <w:lvlText w:val="%8."/>
      <w:lvlJc w:val="left"/>
      <w:pPr>
        <w:ind w:left="7745" w:hanging="360"/>
      </w:pPr>
    </w:lvl>
    <w:lvl w:ilvl="8" w:tplc="0419001B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E49"/>
    <w:rsid w:val="00054A39"/>
    <w:rsid w:val="000C2204"/>
    <w:rsid w:val="000C5ABF"/>
    <w:rsid w:val="000D69EF"/>
    <w:rsid w:val="000D721D"/>
    <w:rsid w:val="00111364"/>
    <w:rsid w:val="0013581E"/>
    <w:rsid w:val="00170E40"/>
    <w:rsid w:val="001B4459"/>
    <w:rsid w:val="001D0C8C"/>
    <w:rsid w:val="00222E01"/>
    <w:rsid w:val="00225662"/>
    <w:rsid w:val="00244EFD"/>
    <w:rsid w:val="00271B0B"/>
    <w:rsid w:val="002775F5"/>
    <w:rsid w:val="00293AD3"/>
    <w:rsid w:val="002B074A"/>
    <w:rsid w:val="002B5CEF"/>
    <w:rsid w:val="00387B44"/>
    <w:rsid w:val="003A5544"/>
    <w:rsid w:val="003D1810"/>
    <w:rsid w:val="003F1447"/>
    <w:rsid w:val="003F2409"/>
    <w:rsid w:val="00410554"/>
    <w:rsid w:val="00424C39"/>
    <w:rsid w:val="0045250A"/>
    <w:rsid w:val="00497833"/>
    <w:rsid w:val="004C637C"/>
    <w:rsid w:val="00563613"/>
    <w:rsid w:val="005E6462"/>
    <w:rsid w:val="005F218E"/>
    <w:rsid w:val="006027A3"/>
    <w:rsid w:val="0063521E"/>
    <w:rsid w:val="006366CF"/>
    <w:rsid w:val="00644174"/>
    <w:rsid w:val="00652CA2"/>
    <w:rsid w:val="00694FD8"/>
    <w:rsid w:val="006A695E"/>
    <w:rsid w:val="007037C9"/>
    <w:rsid w:val="007B2E60"/>
    <w:rsid w:val="007C4F7E"/>
    <w:rsid w:val="007C5B19"/>
    <w:rsid w:val="0082029E"/>
    <w:rsid w:val="00827796"/>
    <w:rsid w:val="008379C1"/>
    <w:rsid w:val="00844142"/>
    <w:rsid w:val="00862E94"/>
    <w:rsid w:val="0089546C"/>
    <w:rsid w:val="008C1014"/>
    <w:rsid w:val="009B45F9"/>
    <w:rsid w:val="009B6C93"/>
    <w:rsid w:val="00A1060D"/>
    <w:rsid w:val="00A12E49"/>
    <w:rsid w:val="00A36318"/>
    <w:rsid w:val="00A651CE"/>
    <w:rsid w:val="00A83D3F"/>
    <w:rsid w:val="00AC3785"/>
    <w:rsid w:val="00AE6296"/>
    <w:rsid w:val="00B31248"/>
    <w:rsid w:val="00B826A2"/>
    <w:rsid w:val="00BB03F9"/>
    <w:rsid w:val="00BB3B8A"/>
    <w:rsid w:val="00BD12B5"/>
    <w:rsid w:val="00C1050F"/>
    <w:rsid w:val="00C97735"/>
    <w:rsid w:val="00CC37C6"/>
    <w:rsid w:val="00CD7FD0"/>
    <w:rsid w:val="00D12F29"/>
    <w:rsid w:val="00D163C4"/>
    <w:rsid w:val="00D207F5"/>
    <w:rsid w:val="00D303D8"/>
    <w:rsid w:val="00D66DDC"/>
    <w:rsid w:val="00D84713"/>
    <w:rsid w:val="00DC5E55"/>
    <w:rsid w:val="00DE1BD5"/>
    <w:rsid w:val="00E02223"/>
    <w:rsid w:val="00E61876"/>
    <w:rsid w:val="00E61BDB"/>
    <w:rsid w:val="00E86252"/>
    <w:rsid w:val="00EF0E90"/>
    <w:rsid w:val="00F124EB"/>
    <w:rsid w:val="00F14AF6"/>
    <w:rsid w:val="00F40A65"/>
    <w:rsid w:val="00F47DB6"/>
    <w:rsid w:val="00F51CE4"/>
    <w:rsid w:val="00FB7960"/>
    <w:rsid w:val="00FC0739"/>
    <w:rsid w:val="00FC339F"/>
    <w:rsid w:val="00FC5849"/>
    <w:rsid w:val="00FE4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E4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A12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A12E49"/>
    <w:rPr>
      <w:b/>
      <w:bCs/>
    </w:rPr>
  </w:style>
  <w:style w:type="character" w:styleId="Emphasis">
    <w:name w:val="Emphasis"/>
    <w:basedOn w:val="DefaultParagraphFont"/>
    <w:uiPriority w:val="99"/>
    <w:qFormat/>
    <w:rsid w:val="00A12E49"/>
    <w:rPr>
      <w:i/>
      <w:iCs/>
    </w:rPr>
  </w:style>
  <w:style w:type="paragraph" w:styleId="NoSpacing">
    <w:name w:val="No Spacing"/>
    <w:uiPriority w:val="99"/>
    <w:qFormat/>
    <w:rsid w:val="00A12E49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A12E49"/>
    <w:pPr>
      <w:ind w:left="720"/>
    </w:pPr>
  </w:style>
  <w:style w:type="character" w:styleId="Hyperlink">
    <w:name w:val="Hyperlink"/>
    <w:basedOn w:val="DefaultParagraphFont"/>
    <w:uiPriority w:val="99"/>
    <w:rsid w:val="000D69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80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sh9.narod.ru/foto/license1.jpg" TargetMode="External"/><Relationship Id="rId5" Type="http://schemas.openxmlformats.org/officeDocument/2006/relationships/hyperlink" Target="http://vsh9.narod.ru/foto/akkred1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14</Pages>
  <Words>2330</Words>
  <Characters>13287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</dc:creator>
  <cp:keywords/>
  <dc:description/>
  <cp:lastModifiedBy>Василий Афанасьевич</cp:lastModifiedBy>
  <cp:revision>2</cp:revision>
  <dcterms:created xsi:type="dcterms:W3CDTF">2009-10-14T08:49:00Z</dcterms:created>
  <dcterms:modified xsi:type="dcterms:W3CDTF">2009-10-14T08:49:00Z</dcterms:modified>
</cp:coreProperties>
</file>